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3090145" w:displacedByCustomXml="next"/>
    <w:bookmarkEnd w:id="0" w:displacedByCustomXml="next"/>
    <w:sdt>
      <w:sdtPr>
        <w:id w:val="1809127719"/>
        <w:docPartObj>
          <w:docPartGallery w:val="Cover Pages"/>
          <w:docPartUnique/>
        </w:docPartObj>
      </w:sdtPr>
      <w:sdtEndPr/>
      <w:sdtContent>
        <w:p w14:paraId="1D7CE22B" w14:textId="25331FEC" w:rsidR="008820A8" w:rsidRDefault="008820A8">
          <w:r>
            <w:rPr>
              <w:noProof/>
            </w:rPr>
            <mc:AlternateContent>
              <mc:Choice Requires="wpg">
                <w:drawing>
                  <wp:anchor distT="0" distB="0" distL="114300" distR="114300" simplePos="0" relativeHeight="251608576" behindDoc="0" locked="0" layoutInCell="1" allowOverlap="1" wp14:anchorId="5AFD3AAD" wp14:editId="3FC0DB6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0AD57E1">
                  <v:group id="Group 149" style="position:absolute;margin-left:0;margin-top:0;width:8in;height:95.7pt;z-index:251580928;mso-width-percent:941;mso-height-percent:121;mso-top-percent:23;mso-position-horizontal:center;mso-position-horizontal-relative:page;mso-position-vertical-relative:page;mso-width-percent:941;mso-height-percent:121;mso-top-percent:23" coordsize="73152,12161" coordorigin="" o:spid="_x0000_s1026" w14:anchorId="71FB5B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5b9bd5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1"/>
                    </v:rect>
                    <w10:wrap anchorx="page" anchory="page"/>
                  </v:group>
                </w:pict>
              </mc:Fallback>
            </mc:AlternateContent>
          </w:r>
        </w:p>
        <w:p w14:paraId="06F6EBFA" w14:textId="77E4F7D5" w:rsidR="00386778" w:rsidRPr="008820A8" w:rsidRDefault="002E6CF2" w:rsidP="008820A8">
          <w:pPr>
            <w:rPr>
              <w:rFonts w:asciiTheme="majorHAnsi" w:eastAsiaTheme="majorEastAsia" w:hAnsiTheme="majorHAnsi" w:cstheme="majorBidi"/>
              <w:caps/>
              <w:color w:val="1F4E79" w:themeColor="accent1" w:themeShade="80"/>
              <w:kern w:val="28"/>
              <w:sz w:val="38"/>
              <w:szCs w:val="38"/>
            </w:rPr>
          </w:pPr>
          <w:r>
            <w:rPr>
              <w:noProof/>
            </w:rPr>
            <mc:AlternateContent>
              <mc:Choice Requires="wps">
                <w:drawing>
                  <wp:anchor distT="45720" distB="45720" distL="114300" distR="114300" simplePos="0" relativeHeight="251610624" behindDoc="0" locked="0" layoutInCell="1" allowOverlap="1" wp14:anchorId="2461DE9B" wp14:editId="5238F6E1">
                    <wp:simplePos x="0" y="0"/>
                    <wp:positionH relativeFrom="column">
                      <wp:posOffset>-457200</wp:posOffset>
                    </wp:positionH>
                    <wp:positionV relativeFrom="paragraph">
                      <wp:posOffset>6467158</wp:posOffset>
                    </wp:positionV>
                    <wp:extent cx="7772400" cy="2181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81225"/>
                            </a:xfrm>
                            <a:prstGeom prst="rect">
                              <a:avLst/>
                            </a:prstGeom>
                            <a:noFill/>
                            <a:ln w="9525">
                              <a:noFill/>
                              <a:miter lim="800000"/>
                              <a:headEnd/>
                              <a:tailEnd/>
                            </a:ln>
                          </wps:spPr>
                          <wps:txbx>
                            <w:txbxContent>
                              <w:p w14:paraId="1C9473C7" w14:textId="77777777" w:rsidR="00664498" w:rsidRDefault="00664498" w:rsidP="00664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1DE9B" id="_x0000_t202" coordsize="21600,21600" o:spt="202" path="m,l,21600r21600,l21600,xe">
                    <v:stroke joinstyle="miter"/>
                    <v:path gradientshapeok="t" o:connecttype="rect"/>
                  </v:shapetype>
                  <v:shape id="Text Box 2" o:spid="_x0000_s1026" type="#_x0000_t202" style="position:absolute;margin-left:-36pt;margin-top:509.25pt;width:612pt;height:171.7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" filled="f" stroked="f">
                    <v:textbox>
                      <w:txbxContent>
                        <w:p w14:paraId="1C9473C7" w14:textId="77777777" w:rsidR="00664498" w:rsidRDefault="00664498" w:rsidP="00664498"/>
                      </w:txbxContent>
                    </v:textbox>
                  </v:shape>
                </w:pict>
              </mc:Fallback>
            </mc:AlternateContent>
          </w:r>
          <w:r>
            <w:rPr>
              <w:noProof/>
            </w:rPr>
            <mc:AlternateContent>
              <mc:Choice Requires="wps">
                <w:drawing>
                  <wp:anchor distT="0" distB="0" distL="114300" distR="114300" simplePos="0" relativeHeight="251607552" behindDoc="0" locked="0" layoutInCell="1" allowOverlap="1" wp14:anchorId="64AD24F4" wp14:editId="356BEA4C">
                    <wp:simplePos x="0" y="0"/>
                    <wp:positionH relativeFrom="page">
                      <wp:posOffset>229235</wp:posOffset>
                    </wp:positionH>
                    <wp:positionV relativeFrom="page">
                      <wp:posOffset>8861107</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B481FD8" w14:textId="27191E4E" w:rsidR="008820A8" w:rsidRDefault="008820A8">
                                    <w:pPr>
                                      <w:pStyle w:val="NoSpacing"/>
                                      <w:jc w:val="right"/>
                                      <w:rPr>
                                        <w:color w:val="595959" w:themeColor="text1" w:themeTint="A6"/>
                                        <w:sz w:val="28"/>
                                        <w:szCs w:val="28"/>
                                      </w:rPr>
                                    </w:pPr>
                                    <w:r>
                                      <w:rPr>
                                        <w:color w:val="595959" w:themeColor="text1" w:themeTint="A6"/>
                                        <w:sz w:val="28"/>
                                        <w:szCs w:val="28"/>
                                      </w:rPr>
                                      <w:t>Confidential and Proprietary Information</w:t>
                                    </w:r>
                                  </w:p>
                                </w:sdtContent>
                              </w:sdt>
                              <w:p w14:paraId="08FA64AF" w14:textId="261641D8" w:rsidR="008820A8" w:rsidRDefault="008820A8">
                                <w:pPr>
                                  <w:pStyle w:val="NoSpacing"/>
                                  <w:jc w:val="right"/>
                                  <w:rPr>
                                    <w:color w:val="595959" w:themeColor="text1" w:themeTint="A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64AD24F4" id="Text Box 152" o:spid="_x0000_s1027" type="#_x0000_t202" style="position:absolute;margin-left:18.05pt;margin-top:697.7pt;width:8in;height:1in;z-index:251607552;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B481FD8" w14:textId="27191E4E" w:rsidR="008820A8" w:rsidRDefault="008820A8">
                              <w:pPr>
                                <w:pStyle w:val="NoSpacing"/>
                                <w:jc w:val="right"/>
                                <w:rPr>
                                  <w:color w:val="595959" w:themeColor="text1" w:themeTint="A6"/>
                                  <w:sz w:val="28"/>
                                  <w:szCs w:val="28"/>
                                </w:rPr>
                              </w:pPr>
                              <w:r>
                                <w:rPr>
                                  <w:color w:val="595959" w:themeColor="text1" w:themeTint="A6"/>
                                  <w:sz w:val="28"/>
                                  <w:szCs w:val="28"/>
                                </w:rPr>
                                <w:t>Confidential and Proprietary Information</w:t>
                              </w:r>
                            </w:p>
                          </w:sdtContent>
                        </w:sdt>
                        <w:p w14:paraId="08FA64AF" w14:textId="261641D8" w:rsidR="008820A8" w:rsidRDefault="008820A8">
                          <w:pPr>
                            <w:pStyle w:val="NoSpacing"/>
                            <w:jc w:val="right"/>
                            <w:rPr>
                              <w:color w:val="595959" w:themeColor="text1" w:themeTint="A6"/>
                            </w:rPr>
                          </w:pPr>
                        </w:p>
                      </w:txbxContent>
                    </v:textbox>
                    <w10:wrap type="square" anchorx="page" anchory="page"/>
                  </v:shape>
                </w:pict>
              </mc:Fallback>
            </mc:AlternateContent>
          </w:r>
          <w:r w:rsidR="004471C1">
            <w:rPr>
              <w:noProof/>
            </w:rPr>
            <w:drawing>
              <wp:anchor distT="0" distB="0" distL="0" distR="0" simplePos="0" relativeHeight="251609600" behindDoc="1" locked="0" layoutInCell="1" allowOverlap="1" wp14:anchorId="2250CD96" wp14:editId="0F90DA1E">
                <wp:simplePos x="0" y="0"/>
                <wp:positionH relativeFrom="page">
                  <wp:posOffset>3114675</wp:posOffset>
                </wp:positionH>
                <wp:positionV relativeFrom="page">
                  <wp:posOffset>3124200</wp:posOffset>
                </wp:positionV>
                <wp:extent cx="2410288" cy="1152525"/>
                <wp:effectExtent l="0" t="0" r="9525" b="0"/>
                <wp:wrapNone/>
                <wp:docPr id="299"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png" descr="Logo, company name&#10;&#10;Description automatically generated"/>
                        <pic:cNvPicPr/>
                      </pic:nvPicPr>
                      <pic:blipFill>
                        <a:blip r:embed="rId12" cstate="print"/>
                        <a:stretch>
                          <a:fillRect/>
                        </a:stretch>
                      </pic:blipFill>
                      <pic:spPr>
                        <a:xfrm>
                          <a:off x="0" y="0"/>
                          <a:ext cx="2410288" cy="1152525"/>
                        </a:xfrm>
                        <a:prstGeom prst="rect">
                          <a:avLst/>
                        </a:prstGeom>
                      </pic:spPr>
                    </pic:pic>
                  </a:graphicData>
                </a:graphic>
                <wp14:sizeRelH relativeFrom="margin">
                  <wp14:pctWidth>0</wp14:pctWidth>
                </wp14:sizeRelH>
                <wp14:sizeRelV relativeFrom="margin">
                  <wp14:pctHeight>0</wp14:pctHeight>
                </wp14:sizeRelV>
              </wp:anchor>
            </w:drawing>
          </w:r>
          <w:r w:rsidR="004471C1">
            <w:rPr>
              <w:noProof/>
            </w:rPr>
            <mc:AlternateContent>
              <mc:Choice Requires="wps">
                <w:drawing>
                  <wp:anchor distT="0" distB="0" distL="114300" distR="114300" simplePos="0" relativeHeight="251606528" behindDoc="0" locked="0" layoutInCell="1" allowOverlap="1" wp14:anchorId="28073893" wp14:editId="33ED9367">
                    <wp:simplePos x="0" y="0"/>
                    <wp:positionH relativeFrom="page">
                      <wp:posOffset>228600</wp:posOffset>
                    </wp:positionH>
                    <wp:positionV relativeFrom="page">
                      <wp:posOffset>5229225</wp:posOffset>
                    </wp:positionV>
                    <wp:extent cx="7315200" cy="196850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96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D3366" w14:textId="3C4C879B" w:rsidR="008820A8" w:rsidRDefault="003231F2">
                                <w:pPr>
                                  <w:jc w:val="right"/>
                                  <w:rPr>
                                    <w:color w:val="5B9BD5" w:themeColor="accent1"/>
                                    <w:sz w:val="64"/>
                                    <w:szCs w:val="64"/>
                                  </w:rPr>
                                </w:pPr>
                                <w:sdt>
                                  <w:sdtPr>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820A8" w:rsidRP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SimpleVoIP </w:t>
                                    </w:r>
                                    <w:proofErr w:type="spellStart"/>
                                    <w:r w:rsidR="00F01679">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SureDial</w:t>
                                    </w:r>
                                    <w:proofErr w:type="spellEnd"/>
                                    <w:r w:rsidR="00E3239C">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8820A8" w:rsidRP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nstall</w:t>
                                    </w:r>
                                    <w:r w:rsidR="00E3239C">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8820A8" w:rsidRP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uide</w:t>
                                    </w:r>
                                  </w:sdtContent>
                                </w:sdt>
                              </w:p>
                              <w:sdt>
                                <w:sdtPr>
                                  <w:rPr>
                                    <w:color w:val="auto"/>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62099450" w14:textId="19DEB0CB" w:rsidR="008820A8" w:rsidRDefault="003562C5">
                                    <w:pPr>
                                      <w:jc w:val="right"/>
                                      <w:rPr>
                                        <w:smallCaps/>
                                        <w:sz w:val="36"/>
                                        <w:szCs w:val="36"/>
                                      </w:rPr>
                                    </w:pPr>
                                    <w:r>
                                      <w:rPr>
                                        <w:color w:val="auto"/>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8073893" id="Text Box 154" o:spid="_x0000_s1028" type="#_x0000_t202" style="position:absolute;margin-left:18pt;margin-top:411.75pt;width:8in;height:155pt;z-index:2516065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" filled="f" stroked="f" strokeweight=".5pt">
                    <v:textbox inset="126pt,0,54pt,0">
                      <w:txbxContent>
                        <w:p w14:paraId="15DD3366" w14:textId="3C4C879B" w:rsidR="008820A8" w:rsidRDefault="003231F2">
                          <w:pPr>
                            <w:jc w:val="right"/>
                            <w:rPr>
                              <w:color w:val="5B9BD5" w:themeColor="accent1"/>
                              <w:sz w:val="64"/>
                              <w:szCs w:val="64"/>
                            </w:rPr>
                          </w:pPr>
                          <w:sdt>
                            <w:sdtPr>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820A8" w:rsidRP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SimpleVoIP </w:t>
                              </w:r>
                              <w:proofErr w:type="spellStart"/>
                              <w:r w:rsidR="00F01679">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SureDial</w:t>
                              </w:r>
                              <w:proofErr w:type="spellEnd"/>
                              <w:r w:rsidR="00E3239C">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8820A8" w:rsidRP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nstall</w:t>
                              </w:r>
                              <w:r w:rsidR="00E3239C">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8820A8" w:rsidRPr="004471C1">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uide</w:t>
                              </w:r>
                            </w:sdtContent>
                          </w:sdt>
                        </w:p>
                        <w:sdt>
                          <w:sdtPr>
                            <w:rPr>
                              <w:color w:val="auto"/>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62099450" w14:textId="19DEB0CB" w:rsidR="008820A8" w:rsidRDefault="003562C5">
                              <w:pPr>
                                <w:jc w:val="right"/>
                                <w:rPr>
                                  <w:smallCaps/>
                                  <w:sz w:val="36"/>
                                  <w:szCs w:val="36"/>
                                </w:rPr>
                              </w:pPr>
                              <w:r>
                                <w:rPr>
                                  <w:color w:val="auto"/>
                                  <w:sz w:val="36"/>
                                  <w:szCs w:val="36"/>
                                </w:rPr>
                                <w:t xml:space="preserve">     </w:t>
                              </w:r>
                            </w:p>
                          </w:sdtContent>
                        </w:sdt>
                      </w:txbxContent>
                    </v:textbox>
                    <w10:wrap type="square" anchorx="page" anchory="page"/>
                  </v:shape>
                </w:pict>
              </mc:Fallback>
            </mc:AlternateContent>
          </w:r>
          <w:r w:rsidR="008820A8">
            <w:br w:type="page"/>
          </w:r>
        </w:p>
      </w:sdtContent>
    </w:sdt>
    <w:sdt>
      <w:sdtPr>
        <w:rPr>
          <w:rFonts w:asciiTheme="minorHAnsi" w:eastAsiaTheme="minorEastAsia" w:hAnsiTheme="minorHAnsi" w:cstheme="minorBidi"/>
          <w:color w:val="404040" w:themeColor="text1" w:themeTint="BF"/>
          <w:sz w:val="18"/>
          <w:szCs w:val="18"/>
          <w:lang w:eastAsia="ja-JP"/>
        </w:rPr>
        <w:id w:val="792286622"/>
        <w:docPartObj>
          <w:docPartGallery w:val="Table of Contents"/>
          <w:docPartUnique/>
        </w:docPartObj>
      </w:sdtPr>
      <w:sdtEndPr/>
      <w:sdtContent>
        <w:p w14:paraId="784F63DC" w14:textId="51A47508" w:rsidR="008820A8" w:rsidRDefault="008820A8">
          <w:pPr>
            <w:pStyle w:val="TOCHeading"/>
          </w:pPr>
          <w:r>
            <w:t>Table of Contents</w:t>
          </w:r>
        </w:p>
        <w:p w14:paraId="448F3257" w14:textId="7618CE98" w:rsidR="00F01679" w:rsidRDefault="003562C5">
          <w:pPr>
            <w:pStyle w:val="TOC1"/>
            <w:tabs>
              <w:tab w:val="right" w:leader="dot" w:pos="10790"/>
            </w:tabs>
            <w:rPr>
              <w:rFonts w:eastAsiaTheme="minorEastAsia"/>
              <w:noProof/>
              <w:color w:val="auto"/>
              <w:kern w:val="2"/>
              <w:sz w:val="24"/>
              <w:szCs w:val="24"/>
              <w:lang w:eastAsia="en-US"/>
              <w14:ligatures w14:val="standardContextual"/>
            </w:rPr>
          </w:pPr>
          <w:r>
            <w:fldChar w:fldCharType="begin"/>
          </w:r>
          <w:r w:rsidR="008820A8">
            <w:instrText>TOC \o "1-3" \z \u \h</w:instrText>
          </w:r>
          <w:r>
            <w:fldChar w:fldCharType="separate"/>
          </w:r>
          <w:hyperlink w:anchor="_Toc187830206" w:history="1">
            <w:r w:rsidR="00F01679" w:rsidRPr="007154C1">
              <w:rPr>
                <w:rStyle w:val="Hyperlink"/>
                <w:noProof/>
              </w:rPr>
              <w:t>Overview</w:t>
            </w:r>
            <w:r w:rsidR="00F01679">
              <w:rPr>
                <w:noProof/>
                <w:webHidden/>
              </w:rPr>
              <w:tab/>
            </w:r>
            <w:r w:rsidR="00F01679">
              <w:rPr>
                <w:noProof/>
                <w:webHidden/>
              </w:rPr>
              <w:fldChar w:fldCharType="begin"/>
            </w:r>
            <w:r w:rsidR="00F01679">
              <w:rPr>
                <w:noProof/>
                <w:webHidden/>
              </w:rPr>
              <w:instrText xml:space="preserve"> PAGEREF _Toc187830206 \h </w:instrText>
            </w:r>
            <w:r w:rsidR="00F01679">
              <w:rPr>
                <w:noProof/>
                <w:webHidden/>
              </w:rPr>
            </w:r>
            <w:r w:rsidR="00F01679">
              <w:rPr>
                <w:noProof/>
                <w:webHidden/>
              </w:rPr>
              <w:fldChar w:fldCharType="separate"/>
            </w:r>
            <w:r w:rsidR="00F01679">
              <w:rPr>
                <w:noProof/>
                <w:webHidden/>
              </w:rPr>
              <w:t>2</w:t>
            </w:r>
            <w:r w:rsidR="00F01679">
              <w:rPr>
                <w:noProof/>
                <w:webHidden/>
              </w:rPr>
              <w:fldChar w:fldCharType="end"/>
            </w:r>
          </w:hyperlink>
        </w:p>
        <w:p w14:paraId="448AFEC2" w14:textId="29688862" w:rsidR="00F01679" w:rsidRDefault="00F01679">
          <w:pPr>
            <w:pStyle w:val="TOC1"/>
            <w:tabs>
              <w:tab w:val="right" w:leader="dot" w:pos="10790"/>
            </w:tabs>
            <w:rPr>
              <w:rFonts w:eastAsiaTheme="minorEastAsia"/>
              <w:noProof/>
              <w:color w:val="auto"/>
              <w:kern w:val="2"/>
              <w:sz w:val="24"/>
              <w:szCs w:val="24"/>
              <w:lang w:eastAsia="en-US"/>
              <w14:ligatures w14:val="standardContextual"/>
            </w:rPr>
          </w:pPr>
          <w:hyperlink w:anchor="_Toc187830207" w:history="1">
            <w:r w:rsidRPr="007154C1">
              <w:rPr>
                <w:rStyle w:val="Hyperlink"/>
                <w:noProof/>
              </w:rPr>
              <w:t>Preparation &amp; REQUIRED Equipment</w:t>
            </w:r>
            <w:r>
              <w:rPr>
                <w:noProof/>
                <w:webHidden/>
              </w:rPr>
              <w:tab/>
            </w:r>
            <w:r>
              <w:rPr>
                <w:noProof/>
                <w:webHidden/>
              </w:rPr>
              <w:fldChar w:fldCharType="begin"/>
            </w:r>
            <w:r>
              <w:rPr>
                <w:noProof/>
                <w:webHidden/>
              </w:rPr>
              <w:instrText xml:space="preserve"> PAGEREF _Toc187830207 \h </w:instrText>
            </w:r>
            <w:r>
              <w:rPr>
                <w:noProof/>
                <w:webHidden/>
              </w:rPr>
            </w:r>
            <w:r>
              <w:rPr>
                <w:noProof/>
                <w:webHidden/>
              </w:rPr>
              <w:fldChar w:fldCharType="separate"/>
            </w:r>
            <w:r>
              <w:rPr>
                <w:noProof/>
                <w:webHidden/>
              </w:rPr>
              <w:t>3</w:t>
            </w:r>
            <w:r>
              <w:rPr>
                <w:noProof/>
                <w:webHidden/>
              </w:rPr>
              <w:fldChar w:fldCharType="end"/>
            </w:r>
          </w:hyperlink>
        </w:p>
        <w:p w14:paraId="235C3970" w14:textId="05898FEE"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08" w:history="1">
            <w:r w:rsidRPr="007154C1">
              <w:rPr>
                <w:rStyle w:val="Hyperlink"/>
                <w:noProof/>
              </w:rPr>
              <w:t>Required Tools</w:t>
            </w:r>
            <w:r>
              <w:rPr>
                <w:noProof/>
                <w:webHidden/>
              </w:rPr>
              <w:tab/>
            </w:r>
            <w:r>
              <w:rPr>
                <w:noProof/>
                <w:webHidden/>
              </w:rPr>
              <w:fldChar w:fldCharType="begin"/>
            </w:r>
            <w:r>
              <w:rPr>
                <w:noProof/>
                <w:webHidden/>
              </w:rPr>
              <w:instrText xml:space="preserve"> PAGEREF _Toc187830208 \h </w:instrText>
            </w:r>
            <w:r>
              <w:rPr>
                <w:noProof/>
                <w:webHidden/>
              </w:rPr>
            </w:r>
            <w:r>
              <w:rPr>
                <w:noProof/>
                <w:webHidden/>
              </w:rPr>
              <w:fldChar w:fldCharType="separate"/>
            </w:r>
            <w:r>
              <w:rPr>
                <w:noProof/>
                <w:webHidden/>
              </w:rPr>
              <w:t>3</w:t>
            </w:r>
            <w:r>
              <w:rPr>
                <w:noProof/>
                <w:webHidden/>
              </w:rPr>
              <w:fldChar w:fldCharType="end"/>
            </w:r>
          </w:hyperlink>
        </w:p>
        <w:p w14:paraId="241432D0" w14:textId="0A9EEB9C"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09" w:history="1">
            <w:r w:rsidRPr="007154C1">
              <w:rPr>
                <w:rStyle w:val="Hyperlink"/>
                <w:noProof/>
              </w:rPr>
              <w:t>Confirm Site is Ready</w:t>
            </w:r>
            <w:r>
              <w:rPr>
                <w:noProof/>
                <w:webHidden/>
              </w:rPr>
              <w:tab/>
            </w:r>
            <w:r>
              <w:rPr>
                <w:noProof/>
                <w:webHidden/>
              </w:rPr>
              <w:fldChar w:fldCharType="begin"/>
            </w:r>
            <w:r>
              <w:rPr>
                <w:noProof/>
                <w:webHidden/>
              </w:rPr>
              <w:instrText xml:space="preserve"> PAGEREF _Toc187830209 \h </w:instrText>
            </w:r>
            <w:r>
              <w:rPr>
                <w:noProof/>
                <w:webHidden/>
              </w:rPr>
            </w:r>
            <w:r>
              <w:rPr>
                <w:noProof/>
                <w:webHidden/>
              </w:rPr>
              <w:fldChar w:fldCharType="separate"/>
            </w:r>
            <w:r>
              <w:rPr>
                <w:noProof/>
                <w:webHidden/>
              </w:rPr>
              <w:t>3</w:t>
            </w:r>
            <w:r>
              <w:rPr>
                <w:noProof/>
                <w:webHidden/>
              </w:rPr>
              <w:fldChar w:fldCharType="end"/>
            </w:r>
          </w:hyperlink>
        </w:p>
        <w:p w14:paraId="35EE2716" w14:textId="4375152A" w:rsidR="00F01679" w:rsidRDefault="00F01679">
          <w:pPr>
            <w:pStyle w:val="TOC1"/>
            <w:tabs>
              <w:tab w:val="right" w:leader="dot" w:pos="10790"/>
            </w:tabs>
            <w:rPr>
              <w:rFonts w:eastAsiaTheme="minorEastAsia"/>
              <w:noProof/>
              <w:color w:val="auto"/>
              <w:kern w:val="2"/>
              <w:sz w:val="24"/>
              <w:szCs w:val="24"/>
              <w:lang w:eastAsia="en-US"/>
              <w14:ligatures w14:val="standardContextual"/>
            </w:rPr>
          </w:pPr>
          <w:hyperlink w:anchor="_Toc187830210" w:history="1">
            <w:r w:rsidRPr="007154C1">
              <w:rPr>
                <w:rStyle w:val="Hyperlink"/>
                <w:noProof/>
              </w:rPr>
              <w:t>Step by Step Installation Guide</w:t>
            </w:r>
            <w:r>
              <w:rPr>
                <w:noProof/>
                <w:webHidden/>
              </w:rPr>
              <w:tab/>
            </w:r>
            <w:r>
              <w:rPr>
                <w:noProof/>
                <w:webHidden/>
              </w:rPr>
              <w:fldChar w:fldCharType="begin"/>
            </w:r>
            <w:r>
              <w:rPr>
                <w:noProof/>
                <w:webHidden/>
              </w:rPr>
              <w:instrText xml:space="preserve"> PAGEREF _Toc187830210 \h </w:instrText>
            </w:r>
            <w:r>
              <w:rPr>
                <w:noProof/>
                <w:webHidden/>
              </w:rPr>
            </w:r>
            <w:r>
              <w:rPr>
                <w:noProof/>
                <w:webHidden/>
              </w:rPr>
              <w:fldChar w:fldCharType="separate"/>
            </w:r>
            <w:r>
              <w:rPr>
                <w:noProof/>
                <w:webHidden/>
              </w:rPr>
              <w:t>4</w:t>
            </w:r>
            <w:r>
              <w:rPr>
                <w:noProof/>
                <w:webHidden/>
              </w:rPr>
              <w:fldChar w:fldCharType="end"/>
            </w:r>
          </w:hyperlink>
        </w:p>
        <w:p w14:paraId="0C5E4273" w14:textId="7DD6C5B7"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1" w:history="1">
            <w:r w:rsidRPr="007154C1">
              <w:rPr>
                <w:rStyle w:val="Hyperlink"/>
                <w:noProof/>
              </w:rPr>
              <w:t>2: Activating the unit</w:t>
            </w:r>
            <w:r>
              <w:rPr>
                <w:noProof/>
                <w:webHidden/>
              </w:rPr>
              <w:tab/>
            </w:r>
            <w:r>
              <w:rPr>
                <w:noProof/>
                <w:webHidden/>
              </w:rPr>
              <w:fldChar w:fldCharType="begin"/>
            </w:r>
            <w:r>
              <w:rPr>
                <w:noProof/>
                <w:webHidden/>
              </w:rPr>
              <w:instrText xml:space="preserve"> PAGEREF _Toc187830211 \h </w:instrText>
            </w:r>
            <w:r>
              <w:rPr>
                <w:noProof/>
                <w:webHidden/>
              </w:rPr>
            </w:r>
            <w:r>
              <w:rPr>
                <w:noProof/>
                <w:webHidden/>
              </w:rPr>
              <w:fldChar w:fldCharType="separate"/>
            </w:r>
            <w:r>
              <w:rPr>
                <w:noProof/>
                <w:webHidden/>
              </w:rPr>
              <w:t>5</w:t>
            </w:r>
            <w:r>
              <w:rPr>
                <w:noProof/>
                <w:webHidden/>
              </w:rPr>
              <w:fldChar w:fldCharType="end"/>
            </w:r>
          </w:hyperlink>
        </w:p>
        <w:p w14:paraId="1727E5E2" w14:textId="69E87C0D"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2" w:history="1">
            <w:r w:rsidRPr="007154C1">
              <w:rPr>
                <w:rStyle w:val="Hyperlink"/>
                <w:noProof/>
              </w:rPr>
              <w:t>3: Find the correct POTS lines for Fire and Security Alarms</w:t>
            </w:r>
            <w:r>
              <w:rPr>
                <w:noProof/>
                <w:webHidden/>
              </w:rPr>
              <w:tab/>
            </w:r>
            <w:r>
              <w:rPr>
                <w:noProof/>
                <w:webHidden/>
              </w:rPr>
              <w:fldChar w:fldCharType="begin"/>
            </w:r>
            <w:r>
              <w:rPr>
                <w:noProof/>
                <w:webHidden/>
              </w:rPr>
              <w:instrText xml:space="preserve"> PAGEREF _Toc187830212 \h </w:instrText>
            </w:r>
            <w:r>
              <w:rPr>
                <w:noProof/>
                <w:webHidden/>
              </w:rPr>
            </w:r>
            <w:r>
              <w:rPr>
                <w:noProof/>
                <w:webHidden/>
              </w:rPr>
              <w:fldChar w:fldCharType="separate"/>
            </w:r>
            <w:r>
              <w:rPr>
                <w:noProof/>
                <w:webHidden/>
              </w:rPr>
              <w:t>5</w:t>
            </w:r>
            <w:r>
              <w:rPr>
                <w:noProof/>
                <w:webHidden/>
              </w:rPr>
              <w:fldChar w:fldCharType="end"/>
            </w:r>
          </w:hyperlink>
        </w:p>
        <w:p w14:paraId="70AADA1A" w14:textId="52CB6F2B"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3" w:history="1">
            <w:r w:rsidRPr="007154C1">
              <w:rPr>
                <w:rStyle w:val="Hyperlink"/>
                <w:noProof/>
              </w:rPr>
              <w:t>4: Relocate the POTS lines for Fire and Security Alarms to the Unit</w:t>
            </w:r>
            <w:r>
              <w:rPr>
                <w:noProof/>
                <w:webHidden/>
              </w:rPr>
              <w:tab/>
            </w:r>
            <w:r>
              <w:rPr>
                <w:noProof/>
                <w:webHidden/>
              </w:rPr>
              <w:fldChar w:fldCharType="begin"/>
            </w:r>
            <w:r>
              <w:rPr>
                <w:noProof/>
                <w:webHidden/>
              </w:rPr>
              <w:instrText xml:space="preserve"> PAGEREF _Toc187830213 \h </w:instrText>
            </w:r>
            <w:r>
              <w:rPr>
                <w:noProof/>
                <w:webHidden/>
              </w:rPr>
            </w:r>
            <w:r>
              <w:rPr>
                <w:noProof/>
                <w:webHidden/>
              </w:rPr>
              <w:fldChar w:fldCharType="separate"/>
            </w:r>
            <w:r>
              <w:rPr>
                <w:noProof/>
                <w:webHidden/>
              </w:rPr>
              <w:t>6</w:t>
            </w:r>
            <w:r>
              <w:rPr>
                <w:noProof/>
                <w:webHidden/>
              </w:rPr>
              <w:fldChar w:fldCharType="end"/>
            </w:r>
          </w:hyperlink>
        </w:p>
        <w:p w14:paraId="657E10D4" w14:textId="67EAB874"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4" w:history="1">
            <w:r w:rsidRPr="007154C1">
              <w:rPr>
                <w:rStyle w:val="Hyperlink"/>
                <w:noProof/>
              </w:rPr>
              <w:t>5: Test Fire/Burg Alarm</w:t>
            </w:r>
            <w:r>
              <w:rPr>
                <w:noProof/>
                <w:webHidden/>
              </w:rPr>
              <w:tab/>
            </w:r>
            <w:r>
              <w:rPr>
                <w:noProof/>
                <w:webHidden/>
              </w:rPr>
              <w:fldChar w:fldCharType="begin"/>
            </w:r>
            <w:r>
              <w:rPr>
                <w:noProof/>
                <w:webHidden/>
              </w:rPr>
              <w:instrText xml:space="preserve"> PAGEREF _Toc187830214 \h </w:instrText>
            </w:r>
            <w:r>
              <w:rPr>
                <w:noProof/>
                <w:webHidden/>
              </w:rPr>
            </w:r>
            <w:r>
              <w:rPr>
                <w:noProof/>
                <w:webHidden/>
              </w:rPr>
              <w:fldChar w:fldCharType="separate"/>
            </w:r>
            <w:r>
              <w:rPr>
                <w:noProof/>
                <w:webHidden/>
              </w:rPr>
              <w:t>7</w:t>
            </w:r>
            <w:r>
              <w:rPr>
                <w:noProof/>
                <w:webHidden/>
              </w:rPr>
              <w:fldChar w:fldCharType="end"/>
            </w:r>
          </w:hyperlink>
        </w:p>
        <w:p w14:paraId="305878BF" w14:textId="1CF32D9B"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5" w:history="1">
            <w:r w:rsidRPr="007154C1">
              <w:rPr>
                <w:rStyle w:val="Hyperlink"/>
                <w:noProof/>
              </w:rPr>
              <w:t>Test Fire/Burg Alarm Cont.</w:t>
            </w:r>
            <w:r>
              <w:rPr>
                <w:noProof/>
                <w:webHidden/>
              </w:rPr>
              <w:tab/>
            </w:r>
            <w:r>
              <w:rPr>
                <w:noProof/>
                <w:webHidden/>
              </w:rPr>
              <w:fldChar w:fldCharType="begin"/>
            </w:r>
            <w:r>
              <w:rPr>
                <w:noProof/>
                <w:webHidden/>
              </w:rPr>
              <w:instrText xml:space="preserve"> PAGEREF _Toc187830215 \h </w:instrText>
            </w:r>
            <w:r>
              <w:rPr>
                <w:noProof/>
                <w:webHidden/>
              </w:rPr>
            </w:r>
            <w:r>
              <w:rPr>
                <w:noProof/>
                <w:webHidden/>
              </w:rPr>
              <w:fldChar w:fldCharType="separate"/>
            </w:r>
            <w:r>
              <w:rPr>
                <w:noProof/>
                <w:webHidden/>
              </w:rPr>
              <w:t>8</w:t>
            </w:r>
            <w:r>
              <w:rPr>
                <w:noProof/>
                <w:webHidden/>
              </w:rPr>
              <w:fldChar w:fldCharType="end"/>
            </w:r>
          </w:hyperlink>
        </w:p>
        <w:p w14:paraId="4D1D0829" w14:textId="7AD238D9"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6" w:history="1">
            <w:r w:rsidRPr="007154C1">
              <w:rPr>
                <w:rStyle w:val="Hyperlink"/>
                <w:noProof/>
              </w:rPr>
              <w:t>6: Install phones or other analog voice devices</w:t>
            </w:r>
            <w:r>
              <w:rPr>
                <w:noProof/>
                <w:webHidden/>
              </w:rPr>
              <w:tab/>
            </w:r>
            <w:r>
              <w:rPr>
                <w:noProof/>
                <w:webHidden/>
              </w:rPr>
              <w:fldChar w:fldCharType="begin"/>
            </w:r>
            <w:r>
              <w:rPr>
                <w:noProof/>
                <w:webHidden/>
              </w:rPr>
              <w:instrText xml:space="preserve"> PAGEREF _Toc187830216 \h </w:instrText>
            </w:r>
            <w:r>
              <w:rPr>
                <w:noProof/>
                <w:webHidden/>
              </w:rPr>
            </w:r>
            <w:r>
              <w:rPr>
                <w:noProof/>
                <w:webHidden/>
              </w:rPr>
              <w:fldChar w:fldCharType="separate"/>
            </w:r>
            <w:r>
              <w:rPr>
                <w:noProof/>
                <w:webHidden/>
              </w:rPr>
              <w:t>8</w:t>
            </w:r>
            <w:r>
              <w:rPr>
                <w:noProof/>
                <w:webHidden/>
              </w:rPr>
              <w:fldChar w:fldCharType="end"/>
            </w:r>
          </w:hyperlink>
        </w:p>
        <w:p w14:paraId="6DCEDF63" w14:textId="5EB6187E" w:rsidR="00F01679" w:rsidRDefault="00F01679">
          <w:pPr>
            <w:pStyle w:val="TOC2"/>
            <w:tabs>
              <w:tab w:val="right" w:leader="dot" w:pos="10790"/>
            </w:tabs>
            <w:rPr>
              <w:rFonts w:eastAsiaTheme="minorEastAsia"/>
              <w:noProof/>
              <w:color w:val="auto"/>
              <w:kern w:val="2"/>
              <w:sz w:val="24"/>
              <w:szCs w:val="24"/>
              <w:lang w:eastAsia="en-US"/>
              <w14:ligatures w14:val="standardContextual"/>
            </w:rPr>
          </w:pPr>
          <w:hyperlink w:anchor="_Toc187830217" w:history="1">
            <w:r w:rsidRPr="007154C1">
              <w:rPr>
                <w:rStyle w:val="Hyperlink"/>
                <w:noProof/>
              </w:rPr>
              <w:t>7: Test Calls</w:t>
            </w:r>
            <w:r>
              <w:rPr>
                <w:noProof/>
                <w:webHidden/>
              </w:rPr>
              <w:tab/>
            </w:r>
            <w:r>
              <w:rPr>
                <w:noProof/>
                <w:webHidden/>
              </w:rPr>
              <w:fldChar w:fldCharType="begin"/>
            </w:r>
            <w:r>
              <w:rPr>
                <w:noProof/>
                <w:webHidden/>
              </w:rPr>
              <w:instrText xml:space="preserve"> PAGEREF _Toc187830217 \h </w:instrText>
            </w:r>
            <w:r>
              <w:rPr>
                <w:noProof/>
                <w:webHidden/>
              </w:rPr>
            </w:r>
            <w:r>
              <w:rPr>
                <w:noProof/>
                <w:webHidden/>
              </w:rPr>
              <w:fldChar w:fldCharType="separate"/>
            </w:r>
            <w:r>
              <w:rPr>
                <w:noProof/>
                <w:webHidden/>
              </w:rPr>
              <w:t>9</w:t>
            </w:r>
            <w:r>
              <w:rPr>
                <w:noProof/>
                <w:webHidden/>
              </w:rPr>
              <w:fldChar w:fldCharType="end"/>
            </w:r>
          </w:hyperlink>
        </w:p>
        <w:p w14:paraId="170ADEBC" w14:textId="345CD8A5" w:rsidR="003562C5" w:rsidRDefault="003562C5" w:rsidP="3808280D">
          <w:pPr>
            <w:pStyle w:val="TOC2"/>
            <w:tabs>
              <w:tab w:val="right" w:leader="dot" w:pos="10785"/>
            </w:tabs>
            <w:rPr>
              <w:rStyle w:val="Hyperlink"/>
              <w:noProof/>
              <w:kern w:val="2"/>
              <w:lang w:eastAsia="en-US"/>
              <w14:ligatures w14:val="standardContextual"/>
            </w:rPr>
          </w:pPr>
          <w:r>
            <w:fldChar w:fldCharType="end"/>
          </w:r>
        </w:p>
      </w:sdtContent>
    </w:sdt>
    <w:p w14:paraId="18B6E756" w14:textId="170F98F5" w:rsidR="008820A8" w:rsidRDefault="008820A8"/>
    <w:p w14:paraId="7C828A6D" w14:textId="432CCD60" w:rsidR="006564B1" w:rsidRDefault="008820A8">
      <w:r>
        <w:br w:type="page"/>
      </w:r>
    </w:p>
    <w:bookmarkStart w:id="1" w:name="_Toc187830206"/>
    <w:p w14:paraId="5C180C12" w14:textId="598E39DD" w:rsidR="001273C1" w:rsidRDefault="003231F2">
      <w:pPr>
        <w:pStyle w:val="Heading1"/>
      </w:pPr>
      <w:sdt>
        <w:sdtPr>
          <w:alias w:val="Overview:"/>
          <w:tag w:val="Overview:"/>
          <w:id w:val="-1324508684"/>
          <w:placeholder>
            <w:docPart w:val="61E732FF2753494287FE49FE5E167B06"/>
          </w:placeholder>
          <w:temporary/>
          <w:showingPlcHdr/>
          <w15:appearance w15:val="hidden"/>
        </w:sdtPr>
        <w:sdtEndPr/>
        <w:sdtContent>
          <w:r w:rsidR="17E001D5">
            <w:t>Overview</w:t>
          </w:r>
        </w:sdtContent>
      </w:sdt>
      <w:bookmarkEnd w:id="1"/>
    </w:p>
    <w:tbl>
      <w:tblPr>
        <w:tblStyle w:val="TipTable"/>
        <w:tblW w:w="5000" w:type="pct"/>
        <w:tblLook w:val="04A0" w:firstRow="1" w:lastRow="0" w:firstColumn="1" w:lastColumn="0" w:noHBand="0" w:noVBand="1"/>
        <w:tblDescription w:val="Layout table"/>
      </w:tblPr>
      <w:tblGrid>
        <w:gridCol w:w="665"/>
        <w:gridCol w:w="10135"/>
      </w:tblGrid>
      <w:tr w:rsidR="00386778" w14:paraId="052D366F" w14:textId="77777777" w:rsidTr="002F764F">
        <w:tc>
          <w:tcPr>
            <w:cnfStyle w:val="001000000000" w:firstRow="0" w:lastRow="0" w:firstColumn="1" w:lastColumn="0" w:oddVBand="0" w:evenVBand="0" w:oddHBand="0" w:evenHBand="0" w:firstRowFirstColumn="0" w:firstRowLastColumn="0" w:lastRowFirstColumn="0" w:lastRowLastColumn="0"/>
            <w:tcW w:w="308" w:type="pct"/>
          </w:tcPr>
          <w:p w14:paraId="2193F472" w14:textId="77777777" w:rsidR="00386778" w:rsidRDefault="00386778" w:rsidP="002F764F">
            <w:r>
              <w:rPr>
                <w:noProof/>
                <w:lang w:eastAsia="en-US"/>
              </w:rPr>
              <mc:AlternateContent>
                <mc:Choice Requires="wpg">
                  <w:drawing>
                    <wp:inline distT="0" distB="0" distL="0" distR="0" wp14:anchorId="1E7B723A" wp14:editId="00D9DFC9">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49A42B6">
                    <v:group id="Group 5" style="width:11.15pt;height:11.15pt;mso-position-horizontal-relative:char;mso-position-vertical-relative:line" alt="Tip icon" coordsize="141605,141605" o:spid="_x0000_s1026" w14:anchorId="78E2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AYuErVeAgAADkoAAAOAAAAAAAAAAAA&#10;AAAAAC4CAABkcnMvZTJvRG9jLnhtbFBLAQItABQABgAIAAAAIQAF4gw92QAAAAMBAAAPAAAAAAAA&#10;AAAAAAAAANIKAABkcnMvZG93bnJldi54bWxQSwUGAAAAAAQABADzAAAA2AsAAAAA&#10;">
                      <v:rect id="Rectangle 4" style="position:absolute;width:141605;height:141605;visibility:visible;mso-wrap-style:square;v-text-anchor:top" alt="Blue rectangle" o:spid="_x0000_s1027" fillcolor="#5b9bd5 [32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v:shape id="Freeform 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4156E17" w14:textId="2A4954AA" w:rsidR="00386778" w:rsidRDefault="008820A8" w:rsidP="002F764F">
            <w:pPr>
              <w:pStyle w:val="TipText"/>
              <w:cnfStyle w:val="000000000000" w:firstRow="0" w:lastRow="0" w:firstColumn="0" w:lastColumn="0" w:oddVBand="0" w:evenVBand="0" w:oddHBand="0" w:evenHBand="0" w:firstRowFirstColumn="0" w:firstRowLastColumn="0" w:lastRowFirstColumn="0" w:lastRowLastColumn="0"/>
            </w:pPr>
            <w:r>
              <w:t>This guide covers preparation, onsite installation, testing and verification/QA of SimpleVoIP devices and services.</w:t>
            </w:r>
          </w:p>
        </w:tc>
      </w:tr>
    </w:tbl>
    <w:p w14:paraId="328DFE24" w14:textId="42F6EDD7" w:rsidR="001273C1" w:rsidRDefault="001273C1">
      <w:pPr>
        <w:pStyle w:val="NoSpacing"/>
      </w:pPr>
    </w:p>
    <w:p w14:paraId="0C5B7F4D" w14:textId="49042310" w:rsidR="001273C1" w:rsidRDefault="003231F2">
      <w:pPr>
        <w:rPr>
          <w:i/>
          <w:iCs/>
        </w:rPr>
      </w:pPr>
      <w:sdt>
        <w:sdtPr>
          <w:rPr>
            <w:color w:val="auto"/>
          </w:rPr>
          <w:alias w:val="Your Company name:"/>
          <w:tag w:val="Your Company name:"/>
          <w:id w:val="-1319412129"/>
          <w:placeholder>
            <w:docPart w:val="8BC11E990B234CC9A084A2211FE3CBB4"/>
          </w:placeholder>
          <w:dataBinding w:prefixMappings="xmlns:ns0='http://schemas.openxmlformats.org/officeDocument/2006/extended-properties' " w:xpath="/ns0:Properties[1]/ns0:Company[1]" w:storeItemID="{6668398D-A668-4E3E-A5EB-62B293D839F1}"/>
          <w15:appearance w15:val="hidden"/>
          <w:text/>
        </w:sdtPr>
        <w:sdtEndPr/>
        <w:sdtContent>
          <w:r w:rsidR="004117D0">
            <w:rPr>
              <w:color w:val="auto"/>
            </w:rPr>
            <w:t xml:space="preserve">The Ooma </w:t>
          </w:r>
          <w:proofErr w:type="spellStart"/>
          <w:r w:rsidR="004117D0">
            <w:rPr>
              <w:color w:val="auto"/>
            </w:rPr>
            <w:t>AirDial</w:t>
          </w:r>
          <w:proofErr w:type="spellEnd"/>
          <w:r w:rsidR="004117D0">
            <w:rPr>
              <w:color w:val="auto"/>
            </w:rPr>
            <w:t xml:space="preserve"> in a Box system is an LTE cellular modem that operates as a Pots Replacement and lifeline device. The Ooma </w:t>
          </w:r>
          <w:proofErr w:type="spellStart"/>
          <w:r w:rsidR="004117D0">
            <w:rPr>
              <w:color w:val="auto"/>
            </w:rPr>
            <w:t>AirDial</w:t>
          </w:r>
          <w:proofErr w:type="spellEnd"/>
          <w:r w:rsidR="004117D0">
            <w:rPr>
              <w:color w:val="auto"/>
            </w:rPr>
            <w:t xml:space="preserve"> will be able to pass information along the primary WAN circuit and convert it to an analogue signal for use with alarms, telephones, safes, elevators and more. This device will switch to cellular in the event of a WAN outage </w:t>
          </w:r>
          <w:proofErr w:type="gramStart"/>
          <w:r w:rsidR="004117D0">
            <w:rPr>
              <w:color w:val="auto"/>
            </w:rPr>
            <w:t>and also</w:t>
          </w:r>
          <w:proofErr w:type="gramEnd"/>
          <w:r w:rsidR="004117D0">
            <w:rPr>
              <w:color w:val="auto"/>
            </w:rPr>
            <w:t xml:space="preserve"> has a built-in battery to continue to supply power to the end devices in the case of a power outage unlike standard ATAs. This guide will show you the most common installation types Ooma </w:t>
          </w:r>
          <w:proofErr w:type="spellStart"/>
          <w:r w:rsidR="004117D0">
            <w:rPr>
              <w:color w:val="auto"/>
            </w:rPr>
            <w:t>AirDial</w:t>
          </w:r>
          <w:proofErr w:type="spellEnd"/>
          <w:r w:rsidR="004117D0">
            <w:rPr>
              <w:color w:val="auto"/>
            </w:rPr>
            <w:t>.</w:t>
          </w:r>
        </w:sdtContent>
      </w:sdt>
    </w:p>
    <w:p w14:paraId="1C61753C" w14:textId="476ED8B2" w:rsidR="0006647D" w:rsidRDefault="00D70274" w:rsidP="0006647D">
      <w:pPr>
        <w:jc w:val="center"/>
        <w:rPr>
          <w:noProof/>
        </w:rPr>
      </w:pPr>
      <w:r w:rsidRPr="00D70274">
        <w:rPr>
          <w:noProof/>
        </w:rPr>
        <w:t xml:space="preserve"> </w:t>
      </w:r>
    </w:p>
    <w:p w14:paraId="4E311FFF" w14:textId="5F3F0B3A" w:rsidR="002330ED" w:rsidRDefault="006A1F74" w:rsidP="0006647D">
      <w:pPr>
        <w:jc w:val="center"/>
      </w:pPr>
      <w:r>
        <w:rPr>
          <w:noProof/>
        </w:rPr>
        <w:drawing>
          <wp:inline distT="0" distB="0" distL="0" distR="0" wp14:anchorId="0985ADF2" wp14:editId="370FB145">
            <wp:extent cx="4400550" cy="4631986"/>
            <wp:effectExtent l="0" t="0" r="0" b="0"/>
            <wp:docPr id="592269432" name="Picture 66" descr="POTS Line Replacement with Airdial - POTS Lines are Going Away | O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S Line Replacement with Airdial - POTS Lines are Going Away | Oo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4402882" cy="4634441"/>
                    </a:xfrm>
                    <a:prstGeom prst="rect">
                      <a:avLst/>
                    </a:prstGeom>
                    <a:noFill/>
                    <a:ln>
                      <a:noFill/>
                    </a:ln>
                  </pic:spPr>
                </pic:pic>
              </a:graphicData>
            </a:graphic>
          </wp:inline>
        </w:drawing>
      </w:r>
    </w:p>
    <w:p w14:paraId="79C74455" w14:textId="3FB6F88C" w:rsidR="00EF507F" w:rsidRDefault="00EF507F" w:rsidP="0006647D">
      <w:pPr>
        <w:jc w:val="center"/>
      </w:pPr>
    </w:p>
    <w:p w14:paraId="6969E521" w14:textId="54980E9E" w:rsidR="00EF507F" w:rsidRDefault="00EF507F" w:rsidP="0006647D">
      <w:pPr>
        <w:jc w:val="center"/>
      </w:pPr>
    </w:p>
    <w:p w14:paraId="68759990" w14:textId="77777777" w:rsidR="00EF507F" w:rsidRDefault="00EF507F" w:rsidP="0006647D">
      <w:pPr>
        <w:jc w:val="center"/>
      </w:pPr>
    </w:p>
    <w:p w14:paraId="12DC58B7" w14:textId="77777777" w:rsidR="006F4CA7" w:rsidRDefault="006F4CA7" w:rsidP="0006647D">
      <w:pPr>
        <w:jc w:val="center"/>
      </w:pPr>
    </w:p>
    <w:p w14:paraId="2D2F66BE" w14:textId="1F25030F" w:rsidR="001273C1" w:rsidRDefault="55B5DCD0" w:rsidP="001B705B">
      <w:pPr>
        <w:pStyle w:val="Heading1"/>
      </w:pPr>
      <w:bookmarkStart w:id="2" w:name="_Toc187830207"/>
      <w:r>
        <w:lastRenderedPageBreak/>
        <w:t>Preparation</w:t>
      </w:r>
      <w:r w:rsidR="61C5F393">
        <w:t xml:space="preserve"> &amp; REQUIRED </w:t>
      </w:r>
      <w:r>
        <w:t>Equipment</w:t>
      </w:r>
      <w:bookmarkEnd w:id="2"/>
    </w:p>
    <w:p w14:paraId="6632FE79" w14:textId="5E789D03" w:rsidR="001B705B" w:rsidRPr="00616018" w:rsidRDefault="18C2652B" w:rsidP="001B705B">
      <w:pPr>
        <w:pStyle w:val="Heading2"/>
        <w:rPr>
          <w:sz w:val="28"/>
          <w:szCs w:val="28"/>
        </w:rPr>
      </w:pPr>
      <w:bookmarkStart w:id="3" w:name="_Toc187830208"/>
      <w:r w:rsidRPr="3808280D">
        <w:rPr>
          <w:sz w:val="28"/>
          <w:szCs w:val="28"/>
        </w:rPr>
        <w:t xml:space="preserve">Required </w:t>
      </w:r>
      <w:r w:rsidR="55B5DCD0" w:rsidRPr="3808280D">
        <w:rPr>
          <w:sz w:val="28"/>
          <w:szCs w:val="28"/>
        </w:rPr>
        <w:t>Tools</w:t>
      </w:r>
      <w:bookmarkEnd w:id="3"/>
    </w:p>
    <w:tbl>
      <w:tblPr>
        <w:tblStyle w:val="TipTable"/>
        <w:tblW w:w="5000" w:type="pct"/>
        <w:tblLook w:val="04A0" w:firstRow="1" w:lastRow="0" w:firstColumn="1" w:lastColumn="0" w:noHBand="0" w:noVBand="1"/>
        <w:tblDescription w:val="Layout table"/>
      </w:tblPr>
      <w:tblGrid>
        <w:gridCol w:w="665"/>
        <w:gridCol w:w="10135"/>
      </w:tblGrid>
      <w:tr w:rsidR="00386778" w14:paraId="334746E1" w14:textId="77777777" w:rsidTr="002F764F">
        <w:tc>
          <w:tcPr>
            <w:cnfStyle w:val="001000000000" w:firstRow="0" w:lastRow="0" w:firstColumn="1" w:lastColumn="0" w:oddVBand="0" w:evenVBand="0" w:oddHBand="0" w:evenHBand="0" w:firstRowFirstColumn="0" w:firstRowLastColumn="0" w:lastRowFirstColumn="0" w:lastRowLastColumn="0"/>
            <w:tcW w:w="308" w:type="pct"/>
          </w:tcPr>
          <w:p w14:paraId="0E856297" w14:textId="77777777" w:rsidR="00386778" w:rsidRDefault="00386778" w:rsidP="002F764F">
            <w:r>
              <w:rPr>
                <w:noProof/>
                <w:lang w:eastAsia="en-US"/>
              </w:rPr>
              <mc:AlternateContent>
                <mc:Choice Requires="wpg">
                  <w:drawing>
                    <wp:inline distT="0" distB="0" distL="0" distR="0" wp14:anchorId="416AC4C9" wp14:editId="380C37A6">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5819E46">
                    <v:group id="Group 5" style="width:11.15pt;height:11.15pt;mso-position-horizontal-relative:char;mso-position-vertical-relative:line" alt="Tip icon" coordsize="141605,141605" o:spid="_x0000_s1026" w14:anchorId="4F5CB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dVtTUnYIAAA9KAAADgAAAAAAAAAAAAAA&#10;AAAuAgAAZHJzL2Uyb0RvYy54bWxQSwECLQAUAAYACAAAACEABeIMPdkAAAADAQAADwAAAAAAAAAA&#10;AAAAAADQCgAAZHJzL2Rvd25yZXYueG1sUEsFBgAAAAAEAAQA8wAAANYLAAAAAA==&#10;">
                      <v:rect id="Rectangle 20" style="position:absolute;width:141605;height:141605;visibility:visible;mso-wrap-style:square;v-text-anchor:top" alt="Blue rectangle" o:spid="_x0000_s1027" fillcolor="#5b9bd5 [32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"/>
                      <v:shape id="Freeform 2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E23ECFC" w14:textId="013091E6" w:rsidR="00386778" w:rsidRDefault="001B705B" w:rsidP="002F764F">
            <w:pPr>
              <w:pStyle w:val="TipText"/>
              <w:cnfStyle w:val="000000000000" w:firstRow="0" w:lastRow="0" w:firstColumn="0" w:lastColumn="0" w:oddVBand="0" w:evenVBand="0" w:oddHBand="0" w:evenHBand="0" w:firstRowFirstColumn="0" w:firstRowLastColumn="0" w:lastRowFirstColumn="0" w:lastRowLastColumn="0"/>
            </w:pPr>
            <w:r>
              <w:t>Technician shall arrive prepared with the following tools:</w:t>
            </w:r>
          </w:p>
        </w:tc>
      </w:tr>
    </w:tbl>
    <w:p w14:paraId="5076FC94" w14:textId="3BCBCF05" w:rsidR="001273C1" w:rsidRDefault="001273C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D550E" w14:paraId="448B6DCE" w14:textId="77777777" w:rsidTr="008B0A76">
        <w:tc>
          <w:tcPr>
            <w:tcW w:w="5395" w:type="dxa"/>
          </w:tcPr>
          <w:p w14:paraId="44070D3D" w14:textId="77777777" w:rsidR="009D550E" w:rsidRDefault="009D550E" w:rsidP="009D550E">
            <w:pPr>
              <w:pStyle w:val="NoSpacing"/>
              <w:numPr>
                <w:ilvl w:val="0"/>
                <w:numId w:val="34"/>
              </w:numPr>
            </w:pPr>
            <w:r>
              <w:t>Laptop</w:t>
            </w:r>
          </w:p>
          <w:p w14:paraId="70241DA9" w14:textId="77777777" w:rsidR="009D550E" w:rsidRDefault="009D550E" w:rsidP="00522B17">
            <w:pPr>
              <w:pStyle w:val="NoSpacing"/>
              <w:numPr>
                <w:ilvl w:val="1"/>
                <w:numId w:val="35"/>
              </w:numPr>
            </w:pPr>
            <w:r>
              <w:t>Wi-Fi capable</w:t>
            </w:r>
          </w:p>
          <w:p w14:paraId="7027C1DC" w14:textId="77777777" w:rsidR="009D550E" w:rsidRDefault="009D550E" w:rsidP="00522B17">
            <w:pPr>
              <w:pStyle w:val="NoSpacing"/>
              <w:numPr>
                <w:ilvl w:val="1"/>
                <w:numId w:val="35"/>
              </w:numPr>
            </w:pPr>
            <w:r>
              <w:t>Available ethernet port or USB ethernet adapter</w:t>
            </w:r>
          </w:p>
          <w:p w14:paraId="68430116" w14:textId="77777777" w:rsidR="009D550E" w:rsidRDefault="009D550E" w:rsidP="00522B17">
            <w:pPr>
              <w:pStyle w:val="NoSpacing"/>
              <w:numPr>
                <w:ilvl w:val="1"/>
                <w:numId w:val="35"/>
              </w:numPr>
            </w:pPr>
            <w:r>
              <w:t>Web browser</w:t>
            </w:r>
          </w:p>
          <w:p w14:paraId="2E7E209F" w14:textId="2BEDF442" w:rsidR="00522B17" w:rsidRDefault="00522B17" w:rsidP="009D550E">
            <w:pPr>
              <w:pStyle w:val="NoSpacing"/>
              <w:numPr>
                <w:ilvl w:val="0"/>
                <w:numId w:val="34"/>
              </w:numPr>
            </w:pPr>
            <w:r>
              <w:t>Cable toner/tester</w:t>
            </w:r>
          </w:p>
          <w:p w14:paraId="041FEADF" w14:textId="77777777" w:rsidR="00522B17" w:rsidRDefault="00522B17" w:rsidP="009D550E">
            <w:pPr>
              <w:pStyle w:val="NoSpacing"/>
              <w:numPr>
                <w:ilvl w:val="0"/>
                <w:numId w:val="34"/>
              </w:numPr>
            </w:pPr>
            <w:r>
              <w:t>Label Maker</w:t>
            </w:r>
          </w:p>
          <w:p w14:paraId="24B7CE37" w14:textId="77777777" w:rsidR="00522B17" w:rsidRDefault="00522B17" w:rsidP="009D550E">
            <w:pPr>
              <w:pStyle w:val="NoSpacing"/>
              <w:numPr>
                <w:ilvl w:val="0"/>
                <w:numId w:val="34"/>
              </w:numPr>
            </w:pPr>
            <w:r>
              <w:t>Ladder</w:t>
            </w:r>
          </w:p>
          <w:p w14:paraId="17AFAE0E" w14:textId="6BCB3299" w:rsidR="00600292" w:rsidRDefault="00600292" w:rsidP="009D550E">
            <w:pPr>
              <w:pStyle w:val="NoSpacing"/>
              <w:numPr>
                <w:ilvl w:val="0"/>
                <w:numId w:val="34"/>
              </w:numPr>
            </w:pPr>
            <w:r>
              <w:t>Extension cord</w:t>
            </w:r>
          </w:p>
        </w:tc>
        <w:tc>
          <w:tcPr>
            <w:tcW w:w="5395" w:type="dxa"/>
          </w:tcPr>
          <w:p w14:paraId="101DBC27" w14:textId="77777777" w:rsidR="009D550E" w:rsidRDefault="00522B17" w:rsidP="009D550E">
            <w:pPr>
              <w:pStyle w:val="NoSpacing"/>
              <w:numPr>
                <w:ilvl w:val="0"/>
                <w:numId w:val="34"/>
              </w:numPr>
            </w:pPr>
            <w:r>
              <w:t>Drill/Driver with Phillips head</w:t>
            </w:r>
          </w:p>
          <w:p w14:paraId="188BCDF0" w14:textId="77777777" w:rsidR="00522B17" w:rsidRDefault="00A92F73" w:rsidP="00057A51">
            <w:pPr>
              <w:pStyle w:val="NoSpacing"/>
              <w:numPr>
                <w:ilvl w:val="1"/>
                <w:numId w:val="34"/>
              </w:numPr>
            </w:pPr>
            <w:r>
              <w:t>Wood, metal, &amp; masonry screws</w:t>
            </w:r>
          </w:p>
          <w:p w14:paraId="0C3A240B" w14:textId="135E377A" w:rsidR="00A92F73" w:rsidRDefault="00A92F73" w:rsidP="00057A51">
            <w:pPr>
              <w:pStyle w:val="NoSpacing"/>
              <w:numPr>
                <w:ilvl w:val="1"/>
                <w:numId w:val="34"/>
              </w:numPr>
            </w:pPr>
            <w:r>
              <w:t>Screwdriver</w:t>
            </w:r>
            <w:r w:rsidR="00D71FA6">
              <w:t>s</w:t>
            </w:r>
            <w:r>
              <w:t xml:space="preserve"> (</w:t>
            </w:r>
            <w:proofErr w:type="spellStart"/>
            <w:r>
              <w:t>phillips</w:t>
            </w:r>
            <w:proofErr w:type="spellEnd"/>
            <w:r>
              <w:t xml:space="preserve"> &amp; slotted)</w:t>
            </w:r>
          </w:p>
          <w:p w14:paraId="56F800F8" w14:textId="77777777" w:rsidR="00A92F73" w:rsidRDefault="00D71FA6" w:rsidP="009D550E">
            <w:pPr>
              <w:pStyle w:val="NoSpacing"/>
              <w:numPr>
                <w:ilvl w:val="0"/>
                <w:numId w:val="34"/>
              </w:numPr>
            </w:pPr>
            <w:r>
              <w:t>Additional cat5 cable</w:t>
            </w:r>
          </w:p>
          <w:p w14:paraId="006E3899" w14:textId="66FA91ED" w:rsidR="00D71FA6" w:rsidRDefault="00D71FA6" w:rsidP="00057A51">
            <w:pPr>
              <w:pStyle w:val="NoSpacing"/>
              <w:numPr>
                <w:ilvl w:val="1"/>
                <w:numId w:val="34"/>
              </w:numPr>
            </w:pPr>
            <w:r>
              <w:t>RJ45 ends and crimper</w:t>
            </w:r>
          </w:p>
          <w:p w14:paraId="4EE2A133" w14:textId="3D84D6B2" w:rsidR="00D71FA6" w:rsidRDefault="00D71FA6" w:rsidP="009D550E">
            <w:pPr>
              <w:pStyle w:val="NoSpacing"/>
              <w:numPr>
                <w:ilvl w:val="0"/>
                <w:numId w:val="34"/>
              </w:numPr>
            </w:pPr>
            <w:r>
              <w:t>Additional phone cable</w:t>
            </w:r>
          </w:p>
          <w:p w14:paraId="1250CA9C" w14:textId="12667A54" w:rsidR="00D71FA6" w:rsidRDefault="00D71FA6" w:rsidP="00057A51">
            <w:pPr>
              <w:pStyle w:val="NoSpacing"/>
              <w:numPr>
                <w:ilvl w:val="1"/>
                <w:numId w:val="34"/>
              </w:numPr>
            </w:pPr>
            <w:r>
              <w:t>RJ11 ends and crimper</w:t>
            </w:r>
          </w:p>
          <w:p w14:paraId="57BE80F8" w14:textId="77777777" w:rsidR="00600292" w:rsidRDefault="00D71FA6" w:rsidP="001D6EE7">
            <w:pPr>
              <w:pStyle w:val="NoSpacing"/>
              <w:numPr>
                <w:ilvl w:val="0"/>
                <w:numId w:val="34"/>
              </w:numPr>
            </w:pPr>
            <w:r>
              <w:t>Velcro straps/zip ties</w:t>
            </w:r>
          </w:p>
          <w:p w14:paraId="49B51FA2" w14:textId="70D82892" w:rsidR="00FD3417" w:rsidRDefault="00FD3417" w:rsidP="001D6EE7">
            <w:pPr>
              <w:pStyle w:val="NoSpacing"/>
              <w:numPr>
                <w:ilvl w:val="0"/>
                <w:numId w:val="34"/>
              </w:numPr>
            </w:pPr>
            <w:r>
              <w:t>Biscuit Jacks</w:t>
            </w:r>
          </w:p>
        </w:tc>
      </w:tr>
    </w:tbl>
    <w:p w14:paraId="0D128DBC" w14:textId="4AA291F2" w:rsidR="009D550E" w:rsidRDefault="009D550E">
      <w:pPr>
        <w:pStyle w:val="NoSpacing"/>
      </w:pPr>
    </w:p>
    <w:p w14:paraId="4286176B" w14:textId="0FC08B3F" w:rsidR="008F003D" w:rsidRDefault="06FBFBE8" w:rsidP="008F003D">
      <w:pPr>
        <w:pStyle w:val="Heading2"/>
        <w:rPr>
          <w:sz w:val="28"/>
          <w:szCs w:val="28"/>
        </w:rPr>
      </w:pPr>
      <w:bookmarkStart w:id="4" w:name="_Toc187830209"/>
      <w:r w:rsidRPr="3808280D">
        <w:rPr>
          <w:sz w:val="28"/>
          <w:szCs w:val="28"/>
        </w:rPr>
        <w:t>Confirm Site is Ready</w:t>
      </w:r>
      <w:bookmarkEnd w:id="4"/>
    </w:p>
    <w:p w14:paraId="7E28EAEB" w14:textId="3637F77B" w:rsidR="001C58E6" w:rsidRPr="001C58E6" w:rsidRDefault="001C58E6" w:rsidP="70408EB3">
      <w:r>
        <w:t xml:space="preserve">Verify the items you’ll be connecting to the </w:t>
      </w:r>
      <w:r w:rsidR="0012CDC4">
        <w:t>Ooma AirDia</w:t>
      </w:r>
      <w:r>
        <w:t>. Not all of those listed are applicable for your installation.</w:t>
      </w:r>
    </w:p>
    <w:p w14:paraId="694486B8" w14:textId="73EA6284" w:rsidR="008F003D" w:rsidRDefault="3EE754DC" w:rsidP="00D81CB1">
      <w:pPr>
        <w:pStyle w:val="ListParagraph"/>
        <w:numPr>
          <w:ilvl w:val="0"/>
          <w:numId w:val="46"/>
        </w:numPr>
      </w:pPr>
      <w:r>
        <w:t xml:space="preserve">Verify </w:t>
      </w:r>
      <w:r w:rsidR="6C353A6C">
        <w:t xml:space="preserve">Ooma </w:t>
      </w:r>
      <w:proofErr w:type="spellStart"/>
      <w:r w:rsidR="6C353A6C">
        <w:t>AirDial</w:t>
      </w:r>
      <w:proofErr w:type="spellEnd"/>
      <w:r w:rsidR="3CE43F67">
        <w:t xml:space="preserve"> is</w:t>
      </w:r>
      <w:r>
        <w:t xml:space="preserve"> </w:t>
      </w:r>
      <w:r w:rsidR="430839FA">
        <w:t>onsite and ready to be installed</w:t>
      </w:r>
    </w:p>
    <w:p w14:paraId="74C51A3D" w14:textId="50D4B4E4" w:rsidR="00DC59E5" w:rsidRDefault="007A1A1E" w:rsidP="00995945">
      <w:pPr>
        <w:pStyle w:val="ListParagraph"/>
        <w:numPr>
          <w:ilvl w:val="0"/>
          <w:numId w:val="46"/>
        </w:numPr>
      </w:pPr>
      <w:r>
        <w:t xml:space="preserve">Locate the </w:t>
      </w:r>
      <w:r w:rsidR="00DC59E5">
        <w:t>DEMARC and the 66 Block</w:t>
      </w:r>
    </w:p>
    <w:p w14:paraId="3F08FF76" w14:textId="48193481" w:rsidR="00DC59E5" w:rsidRDefault="00DC59E5" w:rsidP="00DC59E5">
      <w:pPr>
        <w:pStyle w:val="ListParagraph"/>
        <w:numPr>
          <w:ilvl w:val="1"/>
          <w:numId w:val="46"/>
        </w:numPr>
      </w:pPr>
      <w:r>
        <w:t xml:space="preserve">Determine if you have access to </w:t>
      </w:r>
      <w:r w:rsidR="00995945">
        <w:t xml:space="preserve">the 66 Block and the Network in the same room, or if additional cables will need to be run </w:t>
      </w:r>
      <w:proofErr w:type="gramStart"/>
      <w:r w:rsidR="00995945">
        <w:t>in order to</w:t>
      </w:r>
      <w:proofErr w:type="gramEnd"/>
      <w:r w:rsidR="00995945">
        <w:t xml:space="preserve"> connect the phone lines for the alarm and phones to the </w:t>
      </w:r>
      <w:r w:rsidR="24E18D07">
        <w:t>Ooma AirDia</w:t>
      </w:r>
      <w:r w:rsidR="00995945">
        <w:t xml:space="preserve"> which should be installed near the Network</w:t>
      </w:r>
    </w:p>
    <w:p w14:paraId="3C59EEA1" w14:textId="78BA24A8" w:rsidR="00FA0994" w:rsidRDefault="00FA0994" w:rsidP="00D81CB1">
      <w:pPr>
        <w:pStyle w:val="ListParagraph"/>
        <w:numPr>
          <w:ilvl w:val="0"/>
          <w:numId w:val="46"/>
        </w:numPr>
      </w:pPr>
      <w:r>
        <w:t>Locate the fire/burg alarm</w:t>
      </w:r>
    </w:p>
    <w:p w14:paraId="35176FA6" w14:textId="4EB0612D" w:rsidR="00FA0994" w:rsidRDefault="00FA0994" w:rsidP="00FA0994">
      <w:pPr>
        <w:pStyle w:val="ListParagraph"/>
        <w:numPr>
          <w:ilvl w:val="1"/>
          <w:numId w:val="46"/>
        </w:numPr>
      </w:pPr>
      <w:r>
        <w:t>Verify the alarms are in test mode</w:t>
      </w:r>
      <w:r w:rsidR="00FA5875">
        <w:t xml:space="preserve"> (</w:t>
      </w:r>
      <w:r w:rsidR="00FA5875" w:rsidRPr="00FA5875">
        <w:rPr>
          <w:i/>
          <w:iCs/>
        </w:rPr>
        <w:t>Store’s MOD may need to help with this step</w:t>
      </w:r>
      <w:r w:rsidR="00FA5875">
        <w:t>)</w:t>
      </w:r>
    </w:p>
    <w:p w14:paraId="5A5ABAB6" w14:textId="1A06B191" w:rsidR="00FA0994" w:rsidRDefault="00FA0994" w:rsidP="00FA0994">
      <w:pPr>
        <w:pStyle w:val="ListParagraph"/>
        <w:numPr>
          <w:ilvl w:val="0"/>
          <w:numId w:val="46"/>
        </w:numPr>
      </w:pPr>
      <w:r>
        <w:t xml:space="preserve">Locate </w:t>
      </w:r>
      <w:r w:rsidR="00FB4333">
        <w:t>the analog phones</w:t>
      </w:r>
    </w:p>
    <w:p w14:paraId="268B96B8" w14:textId="0E642A15" w:rsidR="008067F8" w:rsidRDefault="008067F8" w:rsidP="008067F8">
      <w:pPr>
        <w:pStyle w:val="ListParagraph"/>
        <w:numPr>
          <w:ilvl w:val="1"/>
          <w:numId w:val="46"/>
        </w:numPr>
      </w:pPr>
      <w:r>
        <w:t>Verify that they are currently working on their existing POTS connection prior to transformation</w:t>
      </w:r>
    </w:p>
    <w:p w14:paraId="022FB4D6" w14:textId="729416A7" w:rsidR="00FB4333" w:rsidRDefault="00FB4333" w:rsidP="00FA0994">
      <w:pPr>
        <w:pStyle w:val="ListParagraph"/>
        <w:numPr>
          <w:ilvl w:val="0"/>
          <w:numId w:val="46"/>
        </w:numPr>
      </w:pPr>
      <w:r>
        <w:t>Locate the fax machine</w:t>
      </w:r>
    </w:p>
    <w:p w14:paraId="0A631467" w14:textId="08BB8C04" w:rsidR="008067F8" w:rsidRDefault="008067F8" w:rsidP="008067F8">
      <w:pPr>
        <w:pStyle w:val="ListParagraph"/>
        <w:numPr>
          <w:ilvl w:val="1"/>
          <w:numId w:val="46"/>
        </w:numPr>
      </w:pPr>
      <w:r>
        <w:t xml:space="preserve">Verify it </w:t>
      </w:r>
      <w:proofErr w:type="gramStart"/>
      <w:r>
        <w:t>is able to</w:t>
      </w:r>
      <w:proofErr w:type="gramEnd"/>
      <w:r>
        <w:t xml:space="preserve"> send or receive prior to transformation</w:t>
      </w:r>
    </w:p>
    <w:p w14:paraId="4FD622A9" w14:textId="48AC1726" w:rsidR="00FB4333" w:rsidRPr="008F003D" w:rsidRDefault="00EF7B15" w:rsidP="00FA0994">
      <w:pPr>
        <w:pStyle w:val="ListParagraph"/>
        <w:numPr>
          <w:ilvl w:val="0"/>
          <w:numId w:val="46"/>
        </w:numPr>
      </w:pPr>
      <w:r>
        <w:t xml:space="preserve">Repeat as needed for any other analog voice service you’re </w:t>
      </w:r>
      <w:r w:rsidR="006439C9">
        <w:t xml:space="preserve">connecting to the </w:t>
      </w:r>
      <w:r w:rsidR="29BE1930">
        <w:t>Ooma AirDia</w:t>
      </w:r>
    </w:p>
    <w:p w14:paraId="764EFB5B" w14:textId="326ED5E1" w:rsidR="008723D6" w:rsidRDefault="008723D6">
      <w:r>
        <w:br w:type="page"/>
      </w:r>
    </w:p>
    <w:p w14:paraId="17BEA299" w14:textId="1C4C9FBF" w:rsidR="00F145FB" w:rsidRPr="00D81B35" w:rsidRDefault="207E627D" w:rsidP="00265639">
      <w:pPr>
        <w:pStyle w:val="Heading1"/>
        <w:rPr>
          <w:sz w:val="20"/>
          <w:szCs w:val="20"/>
        </w:rPr>
      </w:pPr>
      <w:bookmarkStart w:id="5" w:name="_Toc187830210"/>
      <w:r>
        <w:lastRenderedPageBreak/>
        <w:t>Step by Step Installation Guide</w:t>
      </w:r>
      <w:bookmarkEnd w:id="5"/>
    </w:p>
    <w:p w14:paraId="6A9E6E7B" w14:textId="66807FED" w:rsidR="002A3BDB" w:rsidRPr="009D0A63" w:rsidRDefault="000812E5" w:rsidP="000A6891">
      <w:pPr>
        <w:spacing w:after="0"/>
        <w:rPr>
          <w:sz w:val="20"/>
          <w:szCs w:val="20"/>
        </w:rPr>
      </w:pPr>
      <w:r>
        <w:rPr>
          <w:noProof/>
        </w:rPr>
        <w:drawing>
          <wp:inline distT="0" distB="0" distL="0" distR="0" wp14:anchorId="545D0888" wp14:editId="7E061FDB">
            <wp:extent cx="7153374" cy="2752725"/>
            <wp:effectExtent l="0" t="0" r="9525" b="0"/>
            <wp:docPr id="678417410" name="Picture 1" descr="A close-up of a computer hard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153374" cy="2752725"/>
                    </a:xfrm>
                    <a:prstGeom prst="rect">
                      <a:avLst/>
                    </a:prstGeom>
                  </pic:spPr>
                </pic:pic>
              </a:graphicData>
            </a:graphic>
          </wp:inline>
        </w:drawing>
      </w:r>
      <w:r w:rsidR="002A3BDB">
        <w:rPr>
          <w:noProof/>
        </w:rPr>
        <w:drawing>
          <wp:inline distT="0" distB="0" distL="0" distR="0" wp14:anchorId="759BAAAE" wp14:editId="7639A0CD">
            <wp:extent cx="7193018" cy="2781300"/>
            <wp:effectExtent l="0" t="0" r="8255" b="0"/>
            <wp:docPr id="1403037971"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193018" cy="2781300"/>
                    </a:xfrm>
                    <a:prstGeom prst="rect">
                      <a:avLst/>
                    </a:prstGeom>
                  </pic:spPr>
                </pic:pic>
              </a:graphicData>
            </a:graphic>
          </wp:inline>
        </w:drawing>
      </w:r>
      <w:r w:rsidR="002A3BDB" w:rsidRPr="002A3BDB">
        <w:rPr>
          <w:noProof/>
        </w:rPr>
        <w:t xml:space="preserve"> </w:t>
      </w:r>
      <w:r w:rsidR="002A3BDB">
        <w:rPr>
          <w:noProof/>
        </w:rPr>
        <w:drawing>
          <wp:inline distT="0" distB="0" distL="0" distR="0" wp14:anchorId="47666B27" wp14:editId="11BDA317">
            <wp:extent cx="7201641" cy="2781300"/>
            <wp:effectExtent l="0" t="0" r="0" b="0"/>
            <wp:docPr id="1554195288" name="Picture 1" descr="A computer router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7201641" cy="2781300"/>
                    </a:xfrm>
                    <a:prstGeom prst="rect">
                      <a:avLst/>
                    </a:prstGeom>
                  </pic:spPr>
                </pic:pic>
              </a:graphicData>
            </a:graphic>
          </wp:inline>
        </w:drawing>
      </w:r>
    </w:p>
    <w:p w14:paraId="13ADEE1D" w14:textId="0AAE09E0" w:rsidR="009D0A63" w:rsidRDefault="00AB5BA4" w:rsidP="00AB5BA4">
      <w:pPr>
        <w:spacing w:after="0"/>
        <w:ind w:firstLine="720"/>
        <w:jc w:val="center"/>
      </w:pPr>
      <w:r>
        <w:rPr>
          <w:noProof/>
        </w:rPr>
        <w:lastRenderedPageBreak/>
        <mc:AlternateContent>
          <mc:Choice Requires="wps">
            <w:drawing>
              <wp:anchor distT="0" distB="0" distL="114300" distR="114300" simplePos="0" relativeHeight="251623936" behindDoc="0" locked="0" layoutInCell="1" allowOverlap="1" wp14:anchorId="06C52C8F" wp14:editId="51BD84AE">
                <wp:simplePos x="0" y="0"/>
                <wp:positionH relativeFrom="column">
                  <wp:posOffset>5244968</wp:posOffset>
                </wp:positionH>
                <wp:positionV relativeFrom="paragraph">
                  <wp:posOffset>857885</wp:posOffset>
                </wp:positionV>
                <wp:extent cx="1209675" cy="0"/>
                <wp:effectExtent l="57150" t="114300" r="0" b="209550"/>
                <wp:wrapNone/>
                <wp:docPr id="570" name="Straight Arrow Connector 570"/>
                <wp:cNvGraphicFramePr/>
                <a:graphic xmlns:a="http://schemas.openxmlformats.org/drawingml/2006/main">
                  <a:graphicData uri="http://schemas.microsoft.com/office/word/2010/wordprocessingShape">
                    <wps:wsp>
                      <wps:cNvCnPr/>
                      <wps:spPr>
                        <a:xfrm flipH="1">
                          <a:off x="0" y="0"/>
                          <a:ext cx="1209675" cy="0"/>
                        </a:xfrm>
                        <a:prstGeom prst="straightConnector1">
                          <a:avLst/>
                        </a:prstGeom>
                        <a:ln w="57150">
                          <a:solidFill>
                            <a:schemeClr val="accent3"/>
                          </a:solidFill>
                          <a:tailEnd type="triangle"/>
                        </a:ln>
                        <a:effectLst>
                          <a:outerShdw blurRad="50800" dist="38100" dir="5400000" algn="t" rotWithShape="0">
                            <a:srgbClr val="FFC000">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BC004EC">
              <v:shapetype id="_x0000_t32" coordsize="21600,21600" o:oned="t" filled="f" o:spt="32" path="m,l21600,21600e" w14:anchorId="7CC1C036">
                <v:path fillok="f" arrowok="t" o:connecttype="none"/>
                <o:lock v:ext="edit" shapetype="t"/>
              </v:shapetype>
              <v:shape id="Straight Arrow Connector 570" style="position:absolute;margin-left:413pt;margin-top:67.55pt;width:95.25pt;height:0;flip:x;z-index:251814400;visibility:visible;mso-wrap-style:square;mso-wrap-distance-left:9pt;mso-wrap-distance-top:0;mso-wrap-distance-right:9pt;mso-wrap-distance-bottom:0;mso-position-horizontal:absolute;mso-position-horizontal-relative:text;mso-position-vertical:absolute;mso-position-vertical-relative:text" o:spid="_x0000_s1026" strokecolor="#f4bf2e [3206]"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">
                <v:stroke joinstyle="miter" endarrow="block"/>
                <v:shadow on="t" color="#ffc000" opacity="26214f" offset="0,3pt" origin=",-.5"/>
              </v:shape>
            </w:pict>
          </mc:Fallback>
        </mc:AlternateContent>
      </w:r>
      <w:r>
        <w:rPr>
          <w:noProof/>
        </w:rPr>
        <mc:AlternateContent>
          <mc:Choice Requires="wps">
            <w:drawing>
              <wp:anchor distT="0" distB="0" distL="114300" distR="114300" simplePos="0" relativeHeight="251622912" behindDoc="0" locked="0" layoutInCell="1" allowOverlap="1" wp14:anchorId="0CB2D027" wp14:editId="6EC228C3">
                <wp:simplePos x="0" y="0"/>
                <wp:positionH relativeFrom="column">
                  <wp:posOffset>4298265</wp:posOffset>
                </wp:positionH>
                <wp:positionV relativeFrom="paragraph">
                  <wp:posOffset>462849</wp:posOffset>
                </wp:positionV>
                <wp:extent cx="866899" cy="866899"/>
                <wp:effectExtent l="76200" t="38100" r="85725" b="123825"/>
                <wp:wrapNone/>
                <wp:docPr id="568" name="Rectangle 568"/>
                <wp:cNvGraphicFramePr/>
                <a:graphic xmlns:a="http://schemas.openxmlformats.org/drawingml/2006/main">
                  <a:graphicData uri="http://schemas.microsoft.com/office/word/2010/wordprocessingShape">
                    <wps:wsp>
                      <wps:cNvSpPr/>
                      <wps:spPr>
                        <a:xfrm>
                          <a:off x="0" y="0"/>
                          <a:ext cx="866899" cy="866899"/>
                        </a:xfrm>
                        <a:prstGeom prst="rect">
                          <a:avLst/>
                        </a:prstGeom>
                        <a:noFill/>
                        <a:ln w="34925" cap="rnd">
                          <a:solidFill>
                            <a:schemeClr val="accent3"/>
                          </a:solidFill>
                          <a:prstDash val="dash"/>
                          <a:round/>
                        </a:ln>
                        <a:effectLst>
                          <a:outerShdw blurRad="50800" dist="38100" dir="5400000" algn="t" rotWithShape="0">
                            <a:srgbClr val="FFC000">
                              <a:alpha val="4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C856F5C">
              <v:rect id="Rectangle 568" style="position:absolute;margin-left:338.45pt;margin-top:36.45pt;width:68.25pt;height:68.25pt;z-index:251813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f4bf2e [3206]" strokeweight="2.75pt" w14:anchorId="466B7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">
                <v:stroke joinstyle="round" endcap="round" dashstyle="dash"/>
                <v:shadow on="t" color="#ffc000" opacity="26214f" offset="0,3pt" origin=",-.5"/>
              </v:rect>
            </w:pict>
          </mc:Fallback>
        </mc:AlternateContent>
      </w:r>
      <w:r w:rsidR="009D0A63">
        <w:rPr>
          <w:noProof/>
        </w:rPr>
        <w:drawing>
          <wp:inline distT="0" distB="0" distL="0" distR="0" wp14:anchorId="46011ABB" wp14:editId="1157A3A7">
            <wp:extent cx="3657600" cy="2273589"/>
            <wp:effectExtent l="0" t="0" r="0" b="0"/>
            <wp:docPr id="567" name="Picture 5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A picture containing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43" r="19740"/>
                    <a:stretch/>
                  </pic:blipFill>
                  <pic:spPr bwMode="auto">
                    <a:xfrm>
                      <a:off x="0" y="0"/>
                      <a:ext cx="3657600" cy="2273589"/>
                    </a:xfrm>
                    <a:prstGeom prst="rect">
                      <a:avLst/>
                    </a:prstGeom>
                    <a:noFill/>
                    <a:ln>
                      <a:noFill/>
                    </a:ln>
                    <a:extLst>
                      <a:ext uri="{53640926-AAD7-44D8-BBD7-CCE9431645EC}">
                        <a14:shadowObscured xmlns:a14="http://schemas.microsoft.com/office/drawing/2010/main"/>
                      </a:ext>
                    </a:extLst>
                  </pic:spPr>
                </pic:pic>
              </a:graphicData>
            </a:graphic>
          </wp:inline>
        </w:drawing>
      </w:r>
    </w:p>
    <w:p w14:paraId="016051F2" w14:textId="77777777" w:rsidR="0083552D" w:rsidRDefault="0083552D" w:rsidP="009D0A63">
      <w:pPr>
        <w:spacing w:after="0"/>
      </w:pPr>
    </w:p>
    <w:p w14:paraId="7D6CA9D0" w14:textId="52FBEA4B" w:rsidR="00BB579A" w:rsidRDefault="009D0A63" w:rsidP="009D0A63">
      <w:pPr>
        <w:spacing w:after="0"/>
        <w:rPr>
          <w:b/>
          <w:bCs/>
          <w:color w:val="2E74B5" w:themeColor="accent1" w:themeShade="BF"/>
          <w:sz w:val="24"/>
          <w:szCs w:val="24"/>
        </w:rPr>
      </w:pPr>
      <w:r>
        <w:t xml:space="preserve">Mount the </w:t>
      </w:r>
      <w:r w:rsidR="002A3BDB">
        <w:t xml:space="preserve">Ooma </w:t>
      </w:r>
      <w:proofErr w:type="spellStart"/>
      <w:r w:rsidR="002A3BDB">
        <w:t>Airdial</w:t>
      </w:r>
      <w:proofErr w:type="spellEnd"/>
      <w:r>
        <w:t xml:space="preserve"> to </w:t>
      </w:r>
      <w:r w:rsidR="00BB288B">
        <w:t xml:space="preserve">a wall where the reception is ideal, the device is clearly visible and able to be reached by store employees for </w:t>
      </w:r>
      <w:r w:rsidR="00365EAC">
        <w:t xml:space="preserve">troubleshooting in the future. </w:t>
      </w:r>
      <w:r w:rsidR="00365EAC" w:rsidRPr="22A87D46">
        <w:rPr>
          <w:b/>
          <w:bCs/>
          <w:color w:val="C00000"/>
          <w:u w:val="single"/>
        </w:rPr>
        <w:t>DO NOT</w:t>
      </w:r>
      <w:r w:rsidR="00365EAC" w:rsidRPr="22A87D46">
        <w:rPr>
          <w:color w:val="C00000"/>
        </w:rPr>
        <w:t xml:space="preserve"> </w:t>
      </w:r>
      <w:r w:rsidR="00365EAC">
        <w:t xml:space="preserve">place the </w:t>
      </w:r>
      <w:r w:rsidR="005968C7">
        <w:t xml:space="preserve">Ooma </w:t>
      </w:r>
      <w:proofErr w:type="spellStart"/>
      <w:r w:rsidR="005968C7">
        <w:t>Airdial</w:t>
      </w:r>
      <w:proofErr w:type="spellEnd"/>
      <w:r w:rsidR="00365EAC">
        <w:t xml:space="preserve"> inside any network rack or between metal conduit as this will </w:t>
      </w:r>
      <w:r w:rsidR="00D359AF">
        <w:t xml:space="preserve">impact cellular reception. </w:t>
      </w:r>
    </w:p>
    <w:p w14:paraId="5CDE6685" w14:textId="787079F7" w:rsidR="22A87D46" w:rsidRDefault="22A87D46" w:rsidP="22A87D46">
      <w:pPr>
        <w:spacing w:after="0"/>
      </w:pPr>
    </w:p>
    <w:p w14:paraId="6656DCC9" w14:textId="6BB822B5" w:rsidR="22A87D46" w:rsidRDefault="22A87D46" w:rsidP="22A87D46">
      <w:pPr>
        <w:spacing w:after="0"/>
      </w:pPr>
    </w:p>
    <w:p w14:paraId="41BC6FA2" w14:textId="10383FDD" w:rsidR="22A87D46" w:rsidRDefault="22A87D46" w:rsidP="22A87D46">
      <w:pPr>
        <w:spacing w:after="0"/>
      </w:pPr>
    </w:p>
    <w:p w14:paraId="651D498B" w14:textId="3D6285F5" w:rsidR="22A87D46" w:rsidRDefault="22A87D46" w:rsidP="22A87D46">
      <w:pPr>
        <w:spacing w:after="0"/>
      </w:pPr>
    </w:p>
    <w:p w14:paraId="4AE65C6C" w14:textId="3AB0D2C6" w:rsidR="0595B18D" w:rsidRDefault="0595B18D" w:rsidP="22A87D46">
      <w:pPr>
        <w:pStyle w:val="Heading2"/>
        <w:spacing w:before="0"/>
      </w:pPr>
      <w:bookmarkStart w:id="6" w:name="_Toc187830211"/>
      <w:r>
        <w:t>2: Activating the unit</w:t>
      </w:r>
      <w:bookmarkEnd w:id="6"/>
    </w:p>
    <w:p w14:paraId="4BC9D56E" w14:textId="4117FA8D" w:rsidR="22A87D46" w:rsidRDefault="0595B18D" w:rsidP="7E14B276">
      <w:pPr>
        <w:spacing w:after="0" w:line="276" w:lineRule="auto"/>
        <w:rPr>
          <w:sz w:val="20"/>
          <w:szCs w:val="20"/>
        </w:rPr>
      </w:pPr>
      <w:r>
        <w:rPr>
          <w:noProof/>
        </w:rPr>
        <w:drawing>
          <wp:inline distT="0" distB="0" distL="0" distR="0" wp14:anchorId="1009BE10" wp14:editId="381D0CE0">
            <wp:extent cx="365760" cy="365760"/>
            <wp:effectExtent l="0" t="0" r="0" b="0"/>
            <wp:docPr id="1257609309" name="Graphic 14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8"/>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65760"/>
                    </a:xfrm>
                    <a:prstGeom prst="rect">
                      <a:avLst/>
                    </a:prstGeom>
                  </pic:spPr>
                </pic:pic>
              </a:graphicData>
            </a:graphic>
          </wp:inline>
        </w:drawing>
      </w:r>
      <w:r w:rsidR="7CFFAD92" w:rsidRPr="7E14B276">
        <w:rPr>
          <w:sz w:val="20"/>
          <w:szCs w:val="20"/>
        </w:rPr>
        <w:t xml:space="preserve">    </w:t>
      </w:r>
      <w:r w:rsidRPr="7E14B276">
        <w:rPr>
          <w:sz w:val="20"/>
          <w:szCs w:val="20"/>
        </w:rPr>
        <w:t>Get the device plugged into power and have it start to boot up</w:t>
      </w:r>
    </w:p>
    <w:p w14:paraId="1EFA27F6" w14:textId="22FA878A" w:rsidR="0595B18D" w:rsidRDefault="0595B18D" w:rsidP="22A87D46">
      <w:pPr>
        <w:spacing w:after="0" w:line="276" w:lineRule="auto"/>
        <w:rPr>
          <w:sz w:val="20"/>
          <w:szCs w:val="20"/>
        </w:rPr>
      </w:pPr>
      <w:r>
        <w:rPr>
          <w:noProof/>
        </w:rPr>
        <w:drawing>
          <wp:inline distT="0" distB="0" distL="0" distR="0" wp14:anchorId="071FE5D4" wp14:editId="389A5D91">
            <wp:extent cx="365760" cy="365760"/>
            <wp:effectExtent l="0" t="0" r="0" b="0"/>
            <wp:docPr id="123003142" name="Graphic 13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inline>
        </w:drawing>
      </w:r>
      <w:r w:rsidR="7AD94E3A" w:rsidRPr="7E14B276">
        <w:rPr>
          <w:sz w:val="20"/>
          <w:szCs w:val="20"/>
        </w:rPr>
        <w:t xml:space="preserve">   </w:t>
      </w:r>
      <w:r w:rsidR="00151375">
        <w:rPr>
          <w:sz w:val="20"/>
          <w:szCs w:val="20"/>
        </w:rPr>
        <w:t xml:space="preserve"> </w:t>
      </w:r>
      <w:r w:rsidRPr="22A87D46">
        <w:rPr>
          <w:sz w:val="20"/>
          <w:szCs w:val="20"/>
        </w:rPr>
        <w:t xml:space="preserve">On the back of the device there is an activation code, call into the support line to activate </w:t>
      </w:r>
      <w:r w:rsidR="22A87D46">
        <w:rPr>
          <w:noProof/>
        </w:rPr>
        <w:drawing>
          <wp:anchor distT="0" distB="0" distL="114300" distR="114300" simplePos="0" relativeHeight="251604480" behindDoc="0" locked="0" layoutInCell="1" allowOverlap="1" wp14:anchorId="23A9B5EB" wp14:editId="32CA5776">
            <wp:simplePos x="0" y="0"/>
            <wp:positionH relativeFrom="column">
              <wp:align>right</wp:align>
            </wp:positionH>
            <wp:positionV relativeFrom="paragraph">
              <wp:posOffset>0</wp:posOffset>
            </wp:positionV>
            <wp:extent cx="1114425" cy="1485900"/>
            <wp:effectExtent l="0" t="0" r="0" b="0"/>
            <wp:wrapNone/>
            <wp:docPr id="1295419921" name="Picture 129541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4425" cy="1485900"/>
                    </a:xfrm>
                    <a:prstGeom prst="rect">
                      <a:avLst/>
                    </a:prstGeom>
                  </pic:spPr>
                </pic:pic>
              </a:graphicData>
            </a:graphic>
            <wp14:sizeRelH relativeFrom="page">
              <wp14:pctWidth>0</wp14:pctWidth>
            </wp14:sizeRelH>
            <wp14:sizeRelV relativeFrom="page">
              <wp14:pctHeight>0</wp14:pctHeight>
            </wp14:sizeRelV>
          </wp:anchor>
        </w:drawing>
      </w:r>
    </w:p>
    <w:p w14:paraId="5BBFAC2D" w14:textId="4A3107F6" w:rsidR="0595B18D" w:rsidRPr="003231F2" w:rsidRDefault="0595B18D" w:rsidP="003231F2">
      <w:pPr>
        <w:spacing w:after="0" w:line="276" w:lineRule="auto"/>
        <w:rPr>
          <w:sz w:val="20"/>
          <w:szCs w:val="20"/>
        </w:rPr>
      </w:pPr>
      <w:r>
        <w:rPr>
          <w:noProof/>
        </w:rPr>
        <w:drawing>
          <wp:inline distT="0" distB="0" distL="0" distR="0" wp14:anchorId="23CC8937" wp14:editId="350D49C7">
            <wp:extent cx="365760" cy="365760"/>
            <wp:effectExtent l="0" t="0" r="0" b="0"/>
            <wp:docPr id="825871516" name="Graphic 15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3"/>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760" cy="365760"/>
                    </a:xfrm>
                    <a:prstGeom prst="rect">
                      <a:avLst/>
                    </a:prstGeom>
                  </pic:spPr>
                </pic:pic>
              </a:graphicData>
            </a:graphic>
          </wp:inline>
        </w:drawing>
      </w:r>
      <w:r w:rsidR="003231F2">
        <w:rPr>
          <w:sz w:val="20"/>
          <w:szCs w:val="20"/>
        </w:rPr>
        <w:t xml:space="preserve">    </w:t>
      </w:r>
      <w:r w:rsidRPr="003231F2">
        <w:rPr>
          <w:sz w:val="20"/>
          <w:szCs w:val="20"/>
        </w:rPr>
        <w:t xml:space="preserve">Power cycle the device after the device has been activated and confirm it shows numbers </w:t>
      </w:r>
      <w:r>
        <w:tab/>
      </w:r>
      <w:r>
        <w:tab/>
      </w:r>
      <w:r>
        <w:tab/>
      </w:r>
      <w:r w:rsidRPr="003231F2">
        <w:rPr>
          <w:sz w:val="20"/>
          <w:szCs w:val="20"/>
        </w:rPr>
        <w:t>on the lines</w:t>
      </w:r>
    </w:p>
    <w:p w14:paraId="75153B13" w14:textId="77777777" w:rsidR="005F657F" w:rsidRDefault="005F657F" w:rsidP="005F657F">
      <w:pPr>
        <w:spacing w:after="0" w:line="276" w:lineRule="auto"/>
        <w:rPr>
          <w:sz w:val="20"/>
          <w:szCs w:val="20"/>
        </w:rPr>
      </w:pPr>
    </w:p>
    <w:p w14:paraId="138FBBB2" w14:textId="77777777" w:rsidR="005F657F" w:rsidRDefault="005F657F" w:rsidP="005F657F">
      <w:pPr>
        <w:spacing w:after="0" w:line="276" w:lineRule="auto"/>
        <w:rPr>
          <w:sz w:val="20"/>
          <w:szCs w:val="20"/>
        </w:rPr>
      </w:pPr>
    </w:p>
    <w:p w14:paraId="4F3E019A" w14:textId="77777777" w:rsidR="005F657F" w:rsidRPr="005F657F" w:rsidRDefault="005F657F" w:rsidP="005F657F">
      <w:pPr>
        <w:spacing w:after="0" w:line="276" w:lineRule="auto"/>
        <w:rPr>
          <w:sz w:val="20"/>
          <w:szCs w:val="20"/>
        </w:rPr>
      </w:pPr>
    </w:p>
    <w:p w14:paraId="5C172F59" w14:textId="4BC947F2" w:rsidR="22A87D46" w:rsidRDefault="22A87D46" w:rsidP="22A87D46">
      <w:pPr>
        <w:spacing w:after="0"/>
      </w:pPr>
    </w:p>
    <w:p w14:paraId="12466C18" w14:textId="4DC9E2DE" w:rsidR="00A36D92" w:rsidRDefault="00A36D92" w:rsidP="00AC7EC5">
      <w:pPr>
        <w:spacing w:after="0"/>
        <w:jc w:val="right"/>
      </w:pPr>
    </w:p>
    <w:p w14:paraId="6A8E36DC" w14:textId="07E7110C" w:rsidR="00D040E5" w:rsidRDefault="0595B18D" w:rsidP="00BB579A">
      <w:pPr>
        <w:pStyle w:val="Heading2"/>
        <w:spacing w:before="0"/>
      </w:pPr>
      <w:bookmarkStart w:id="7" w:name="_Toc187830212"/>
      <w:r>
        <w:t>3</w:t>
      </w:r>
      <w:r w:rsidR="47B4270D">
        <w:t>: Find the correct POTS lines for Fire and Security Alarms</w:t>
      </w:r>
      <w:bookmarkEnd w:id="7"/>
    </w:p>
    <w:p w14:paraId="08026A7D" w14:textId="76887215" w:rsidR="00CA7F4C" w:rsidRDefault="00D80728" w:rsidP="009D19A6">
      <w:pPr>
        <w:spacing w:after="0"/>
      </w:pPr>
      <w:r>
        <w:rPr>
          <w:noProof/>
        </w:rPr>
        <w:drawing>
          <wp:anchor distT="0" distB="0" distL="114300" distR="114300" simplePos="0" relativeHeight="251643392" behindDoc="0" locked="0" layoutInCell="1" allowOverlap="1" wp14:anchorId="595C5704" wp14:editId="6EA4ECE9">
            <wp:simplePos x="0" y="0"/>
            <wp:positionH relativeFrom="column">
              <wp:posOffset>0</wp:posOffset>
            </wp:positionH>
            <wp:positionV relativeFrom="paragraph">
              <wp:posOffset>48340</wp:posOffset>
            </wp:positionV>
            <wp:extent cx="365760" cy="365760"/>
            <wp:effectExtent l="0" t="0" r="0" b="0"/>
            <wp:wrapNone/>
            <wp:docPr id="148" name="Graphic 14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148" descr="Badge 1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3E0E1534" w14:textId="3236EB91" w:rsidR="00CA7F4C" w:rsidRPr="00935A98" w:rsidRDefault="00F55734" w:rsidP="00D80728">
      <w:pPr>
        <w:spacing w:after="0"/>
        <w:ind w:firstLine="720"/>
        <w:rPr>
          <w:sz w:val="20"/>
          <w:szCs w:val="20"/>
        </w:rPr>
      </w:pPr>
      <w:r w:rsidRPr="00F55734">
        <w:rPr>
          <w:noProof/>
          <w:sz w:val="20"/>
          <w:szCs w:val="20"/>
        </w:rPr>
        <w:drawing>
          <wp:anchor distT="0" distB="0" distL="114300" distR="114300" simplePos="0" relativeHeight="251668992" behindDoc="0" locked="0" layoutInCell="1" allowOverlap="1" wp14:anchorId="4DCC83AA" wp14:editId="7DB5A7FA">
            <wp:simplePos x="0" y="0"/>
            <wp:positionH relativeFrom="column">
              <wp:posOffset>-170815</wp:posOffset>
            </wp:positionH>
            <wp:positionV relativeFrom="paragraph">
              <wp:posOffset>224155</wp:posOffset>
            </wp:positionV>
            <wp:extent cx="7142480" cy="2035175"/>
            <wp:effectExtent l="0" t="0" r="127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5">
                      <a:extLst>
                        <a:ext uri="{28A0092B-C50C-407E-A947-70E740481C1C}">
                          <a14:useLocalDpi xmlns:a14="http://schemas.microsoft.com/office/drawing/2010/main" val="0"/>
                        </a:ext>
                      </a:extLst>
                    </a:blip>
                    <a:stretch>
                      <a:fillRect/>
                    </a:stretch>
                  </pic:blipFill>
                  <pic:spPr>
                    <a:xfrm>
                      <a:off x="0" y="0"/>
                      <a:ext cx="7142480" cy="2035175"/>
                    </a:xfrm>
                    <a:prstGeom prst="rect">
                      <a:avLst/>
                    </a:prstGeom>
                  </pic:spPr>
                </pic:pic>
              </a:graphicData>
            </a:graphic>
            <wp14:sizeRelH relativeFrom="page">
              <wp14:pctWidth>0</wp14:pctWidth>
            </wp14:sizeRelH>
            <wp14:sizeRelV relativeFrom="page">
              <wp14:pctHeight>0</wp14:pctHeight>
            </wp14:sizeRelV>
          </wp:anchor>
        </w:drawing>
      </w:r>
      <w:r w:rsidR="00CA7F4C" w:rsidRPr="00935A98">
        <w:rPr>
          <w:sz w:val="20"/>
          <w:szCs w:val="20"/>
        </w:rPr>
        <w:t>Confirm with the MOD that the Fire Alarm is in TEST mode</w:t>
      </w:r>
    </w:p>
    <w:p w14:paraId="496836E0" w14:textId="425357B6" w:rsidR="00CA7F4C" w:rsidRDefault="006E41DB" w:rsidP="009D19A6">
      <w:pPr>
        <w:spacing w:after="0"/>
      </w:pPr>
      <w:r>
        <w:rPr>
          <w:noProof/>
        </w:rPr>
        <mc:AlternateContent>
          <mc:Choice Requires="wps">
            <w:drawing>
              <wp:anchor distT="45720" distB="45720" distL="114300" distR="114300" simplePos="0" relativeHeight="251641344" behindDoc="0" locked="0" layoutInCell="1" allowOverlap="1" wp14:anchorId="5B61626D" wp14:editId="7930A0FF">
                <wp:simplePos x="0" y="0"/>
                <wp:positionH relativeFrom="column">
                  <wp:posOffset>3835013</wp:posOffset>
                </wp:positionH>
                <wp:positionV relativeFrom="paragraph">
                  <wp:posOffset>29845</wp:posOffset>
                </wp:positionV>
                <wp:extent cx="1355090" cy="833933"/>
                <wp:effectExtent l="0" t="0" r="0" b="444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833933"/>
                        </a:xfrm>
                        <a:prstGeom prst="rect">
                          <a:avLst/>
                        </a:prstGeom>
                        <a:noFill/>
                        <a:ln w="9525">
                          <a:noFill/>
                          <a:miter lim="800000"/>
                          <a:headEnd/>
                          <a:tailEnd/>
                        </a:ln>
                      </wps:spPr>
                      <wps:txbx>
                        <w:txbxContent>
                          <w:p w14:paraId="48F8A39E" w14:textId="52D13CD4" w:rsidR="009847B6" w:rsidRPr="009847B6" w:rsidRDefault="009847B6" w:rsidP="006E41DB">
                            <w:pPr>
                              <w:spacing w:after="0" w:line="240" w:lineRule="auto"/>
                              <w:jc w:val="center"/>
                              <w:rPr>
                                <w:b/>
                                <w:bCs/>
                              </w:rPr>
                            </w:pPr>
                            <w:r>
                              <w:rPr>
                                <w:b/>
                                <w:bCs/>
                              </w:rPr>
                              <w:t>Unplug line from biscuit jack and co</w:t>
                            </w:r>
                            <w:r w:rsidRPr="009847B6">
                              <w:rPr>
                                <w:b/>
                                <w:bCs/>
                              </w:rPr>
                              <w:t xml:space="preserve">nnect </w:t>
                            </w:r>
                            <w:r>
                              <w:rPr>
                                <w:b/>
                                <w:bCs/>
                              </w:rPr>
                              <w:t>t</w:t>
                            </w:r>
                            <w:r w:rsidRPr="009847B6">
                              <w:rPr>
                                <w:b/>
                                <w:bCs/>
                              </w:rPr>
                              <w:t xml:space="preserve">oner </w:t>
                            </w:r>
                            <w:r>
                              <w:rPr>
                                <w:b/>
                                <w:bCs/>
                              </w:rPr>
                              <w:t>h</w:t>
                            </w:r>
                            <w:r w:rsidRPr="009847B6">
                              <w:rPr>
                                <w:b/>
                                <w:bCs/>
                              </w:rPr>
                              <w:t>ere</w:t>
                            </w:r>
                            <w:r w:rsidR="006E41DB">
                              <w:rPr>
                                <w:b/>
                                <w:bCs/>
                              </w:rPr>
                              <w:br/>
                            </w:r>
                            <w:r w:rsidR="006E41DB" w:rsidRPr="006E41DB">
                              <w:rPr>
                                <w:i/>
                                <w:iCs/>
                              </w:rPr>
                              <w:t>(May be inside the alarm panel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626D" id="_x0000_s1029" type="#_x0000_t202" style="position:absolute;margin-left:301.95pt;margin-top:2.35pt;width:106.7pt;height:65.6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" filled="f" stroked="f">
                <v:textbox>
                  <w:txbxContent>
                    <w:p w14:paraId="48F8A39E" w14:textId="52D13CD4" w:rsidR="009847B6" w:rsidRPr="009847B6" w:rsidRDefault="009847B6" w:rsidP="006E41DB">
                      <w:pPr>
                        <w:spacing w:after="0" w:line="240" w:lineRule="auto"/>
                        <w:jc w:val="center"/>
                        <w:rPr>
                          <w:b/>
                          <w:bCs/>
                        </w:rPr>
                      </w:pPr>
                      <w:r>
                        <w:rPr>
                          <w:b/>
                          <w:bCs/>
                        </w:rPr>
                        <w:t>Unplug line from biscuit jack and co</w:t>
                      </w:r>
                      <w:r w:rsidRPr="009847B6">
                        <w:rPr>
                          <w:b/>
                          <w:bCs/>
                        </w:rPr>
                        <w:t xml:space="preserve">nnect </w:t>
                      </w:r>
                      <w:r>
                        <w:rPr>
                          <w:b/>
                          <w:bCs/>
                        </w:rPr>
                        <w:t>t</w:t>
                      </w:r>
                      <w:r w:rsidRPr="009847B6">
                        <w:rPr>
                          <w:b/>
                          <w:bCs/>
                        </w:rPr>
                        <w:t xml:space="preserve">oner </w:t>
                      </w:r>
                      <w:r>
                        <w:rPr>
                          <w:b/>
                          <w:bCs/>
                        </w:rPr>
                        <w:t>h</w:t>
                      </w:r>
                      <w:r w:rsidRPr="009847B6">
                        <w:rPr>
                          <w:b/>
                          <w:bCs/>
                        </w:rPr>
                        <w:t>ere</w:t>
                      </w:r>
                      <w:r w:rsidR="006E41DB">
                        <w:rPr>
                          <w:b/>
                          <w:bCs/>
                        </w:rPr>
                        <w:br/>
                      </w:r>
                      <w:r w:rsidR="006E41DB" w:rsidRPr="006E41DB">
                        <w:rPr>
                          <w:i/>
                          <w:iCs/>
                        </w:rPr>
                        <w:t>(May be inside the alarm panel box)</w:t>
                      </w:r>
                    </w:p>
                  </w:txbxContent>
                </v:textbox>
              </v:shape>
            </w:pict>
          </mc:Fallback>
        </mc:AlternateContent>
      </w:r>
    </w:p>
    <w:p w14:paraId="2FCCD8C7" w14:textId="1FF02C45" w:rsidR="009D19A6" w:rsidRDefault="009D19A6" w:rsidP="009D19A6">
      <w:pPr>
        <w:spacing w:after="0"/>
      </w:pPr>
      <w:r w:rsidRPr="002B459F">
        <w:rPr>
          <w:noProof/>
        </w:rPr>
        <w:drawing>
          <wp:anchor distT="0" distB="0" distL="114300" distR="114300" simplePos="0" relativeHeight="251635200" behindDoc="0" locked="0" layoutInCell="1" allowOverlap="1" wp14:anchorId="3BF4A09C" wp14:editId="17755B8B">
            <wp:simplePos x="0" y="0"/>
            <wp:positionH relativeFrom="column">
              <wp:posOffset>5372431</wp:posOffset>
            </wp:positionH>
            <wp:positionV relativeFrom="paragraph">
              <wp:posOffset>50439</wp:posOffset>
            </wp:positionV>
            <wp:extent cx="1521799" cy="1828800"/>
            <wp:effectExtent l="0" t="0" r="2540" b="0"/>
            <wp:wrapNone/>
            <wp:docPr id="141" name="Picture 141" descr="A picture containing text,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ark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1799" cy="1828800"/>
                    </a:xfrm>
                    <a:prstGeom prst="rect">
                      <a:avLst/>
                    </a:prstGeom>
                  </pic:spPr>
                </pic:pic>
              </a:graphicData>
            </a:graphic>
            <wp14:sizeRelH relativeFrom="page">
              <wp14:pctWidth>0</wp14:pctWidth>
            </wp14:sizeRelH>
            <wp14:sizeRelV relativeFrom="page">
              <wp14:pctHeight>0</wp14:pctHeight>
            </wp14:sizeRelV>
          </wp:anchor>
        </w:drawing>
      </w:r>
    </w:p>
    <w:p w14:paraId="60A525A1" w14:textId="3538F4C9" w:rsidR="009D19A6" w:rsidRDefault="009D19A6" w:rsidP="009D19A6">
      <w:pPr>
        <w:pStyle w:val="ListParagraph"/>
        <w:spacing w:after="0"/>
      </w:pPr>
    </w:p>
    <w:p w14:paraId="3AA17B70" w14:textId="6BC09BDA" w:rsidR="009D19A6" w:rsidRDefault="009D19A6" w:rsidP="009D19A6">
      <w:pPr>
        <w:pStyle w:val="ListParagraph"/>
        <w:spacing w:after="0"/>
      </w:pPr>
      <w:r>
        <w:rPr>
          <w:noProof/>
        </w:rPr>
        <w:drawing>
          <wp:anchor distT="0" distB="0" distL="114300" distR="114300" simplePos="0" relativeHeight="251634176" behindDoc="0" locked="0" layoutInCell="1" allowOverlap="1" wp14:anchorId="3664348C" wp14:editId="355DFDE6">
            <wp:simplePos x="0" y="0"/>
            <wp:positionH relativeFrom="column">
              <wp:posOffset>-799</wp:posOffset>
            </wp:positionH>
            <wp:positionV relativeFrom="paragraph">
              <wp:posOffset>31458</wp:posOffset>
            </wp:positionV>
            <wp:extent cx="1080135" cy="1371600"/>
            <wp:effectExtent l="0" t="0" r="5715" b="0"/>
            <wp:wrapNone/>
            <wp:docPr id="142" name="Picture 142"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lculator&#10;&#10;Description automatically generated with low confidence"/>
                    <pic:cNvPicPr/>
                  </pic:nvPicPr>
                  <pic:blipFill rotWithShape="1">
                    <a:blip r:embed="rId27">
                      <a:extLst>
                        <a:ext uri="{28A0092B-C50C-407E-A947-70E740481C1C}">
                          <a14:useLocalDpi xmlns:a14="http://schemas.microsoft.com/office/drawing/2010/main" val="0"/>
                        </a:ext>
                      </a:extLst>
                    </a:blip>
                    <a:srcRect b="44000"/>
                    <a:stretch/>
                  </pic:blipFill>
                  <pic:spPr bwMode="auto">
                    <a:xfrm>
                      <a:off x="0" y="0"/>
                      <a:ext cx="10801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94B61" w14:textId="7AD08076" w:rsidR="009D19A6" w:rsidRDefault="009D19A6" w:rsidP="009D19A6">
      <w:pPr>
        <w:pStyle w:val="ListParagraph"/>
        <w:spacing w:after="0"/>
      </w:pPr>
    </w:p>
    <w:p w14:paraId="5F9DC451" w14:textId="5AF3D008" w:rsidR="009D19A6" w:rsidRDefault="00A36777" w:rsidP="009D19A6">
      <w:pPr>
        <w:pStyle w:val="ListParagraph"/>
        <w:spacing w:after="0"/>
      </w:pPr>
      <w:r>
        <w:rPr>
          <w:noProof/>
        </w:rPr>
        <mc:AlternateContent>
          <mc:Choice Requires="wps">
            <w:drawing>
              <wp:anchor distT="0" distB="0" distL="114300" distR="114300" simplePos="0" relativeHeight="251642368" behindDoc="0" locked="0" layoutInCell="1" allowOverlap="1" wp14:anchorId="7FE85FDD" wp14:editId="567A1E83">
                <wp:simplePos x="0" y="0"/>
                <wp:positionH relativeFrom="column">
                  <wp:posOffset>4611867</wp:posOffset>
                </wp:positionH>
                <wp:positionV relativeFrom="paragraph">
                  <wp:posOffset>16068</wp:posOffset>
                </wp:positionV>
                <wp:extent cx="313414" cy="613299"/>
                <wp:effectExtent l="76200" t="38100" r="86995" b="111125"/>
                <wp:wrapNone/>
                <wp:docPr id="146" name="Straight Arrow Connector 146"/>
                <wp:cNvGraphicFramePr/>
                <a:graphic xmlns:a="http://schemas.openxmlformats.org/drawingml/2006/main">
                  <a:graphicData uri="http://schemas.microsoft.com/office/word/2010/wordprocessingShape">
                    <wps:wsp>
                      <wps:cNvCnPr/>
                      <wps:spPr>
                        <a:xfrm>
                          <a:off x="0" y="0"/>
                          <a:ext cx="313414" cy="613299"/>
                        </a:xfrm>
                        <a:prstGeom prst="straightConnector1">
                          <a:avLst/>
                        </a:prstGeom>
                        <a:ln w="57150" cap="rnd">
                          <a:solidFill>
                            <a:srgbClr val="FFC000"/>
                          </a:solidFill>
                          <a:tailEnd type="triangle"/>
                        </a:ln>
                        <a:effectLst>
                          <a:outerShdw blurRad="50800" dist="38100" dir="5400000" algn="t" rotWithShape="0">
                            <a:srgbClr val="FFC000">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FB2121F">
              <v:shape id="Straight Arrow Connector 146" style="position:absolute;margin-left:363.15pt;margin-top:1.25pt;width:24.7pt;height:48.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" w14:anchorId="1CB717D3">
                <v:stroke joinstyle="miter" endcap="round" endarrow="block"/>
                <v:shadow on="t" color="#ffc000" opacity="26214f" offset="0,3pt" origin=",-.5"/>
              </v:shape>
            </w:pict>
          </mc:Fallback>
        </mc:AlternateContent>
      </w:r>
      <w:r w:rsidR="006E41DB">
        <w:rPr>
          <w:noProof/>
        </w:rPr>
        <mc:AlternateContent>
          <mc:Choice Requires="wps">
            <w:drawing>
              <wp:anchor distT="45720" distB="45720" distL="114300" distR="114300" simplePos="0" relativeHeight="251640320" behindDoc="0" locked="0" layoutInCell="1" allowOverlap="1" wp14:anchorId="238B72B1" wp14:editId="7300C2F5">
                <wp:simplePos x="0" y="0"/>
                <wp:positionH relativeFrom="column">
                  <wp:posOffset>1028700</wp:posOffset>
                </wp:positionH>
                <wp:positionV relativeFrom="paragraph">
                  <wp:posOffset>17780</wp:posOffset>
                </wp:positionV>
                <wp:extent cx="1355090" cy="532130"/>
                <wp:effectExtent l="0" t="0" r="0" b="127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532130"/>
                        </a:xfrm>
                        <a:prstGeom prst="rect">
                          <a:avLst/>
                        </a:prstGeom>
                        <a:noFill/>
                        <a:ln w="9525">
                          <a:noFill/>
                          <a:miter lim="800000"/>
                          <a:headEnd/>
                          <a:tailEnd/>
                        </a:ln>
                      </wps:spPr>
                      <wps:txbx>
                        <w:txbxContent>
                          <w:p w14:paraId="521E32AE" w14:textId="77777777" w:rsidR="009D19A6" w:rsidRPr="003D1F4C" w:rsidRDefault="009D19A6" w:rsidP="006E41DB">
                            <w:pPr>
                              <w:spacing w:after="0" w:line="276" w:lineRule="auto"/>
                              <w:jc w:val="center"/>
                              <w:rPr>
                                <w:b/>
                                <w:bCs/>
                              </w:rPr>
                            </w:pPr>
                            <w:r w:rsidRPr="003D1F4C">
                              <w:rPr>
                                <w:b/>
                                <w:bCs/>
                              </w:rPr>
                              <w:t>Alarm Primary</w:t>
                            </w:r>
                          </w:p>
                          <w:p w14:paraId="6B8B310C" w14:textId="77777777" w:rsidR="009D19A6" w:rsidRPr="003D1F4C" w:rsidRDefault="009D19A6" w:rsidP="006E41DB">
                            <w:pPr>
                              <w:spacing w:after="0" w:line="276" w:lineRule="auto"/>
                              <w:jc w:val="center"/>
                              <w:rPr>
                                <w:b/>
                                <w:bCs/>
                              </w:rPr>
                            </w:pPr>
                          </w:p>
                          <w:p w14:paraId="55E59284" w14:textId="77777777" w:rsidR="009D19A6" w:rsidRPr="003D1F4C" w:rsidRDefault="009D19A6" w:rsidP="006E41DB">
                            <w:pPr>
                              <w:spacing w:after="0" w:line="276" w:lineRule="auto"/>
                              <w:jc w:val="center"/>
                              <w:rPr>
                                <w:b/>
                                <w:bCs/>
                              </w:rPr>
                            </w:pPr>
                            <w:r w:rsidRPr="003D1F4C">
                              <w:rPr>
                                <w:b/>
                                <w:bCs/>
                              </w:rPr>
                              <w:t>Alarm Secondary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B72B1" id="_x0000_s1030" type="#_x0000_t202" style="position:absolute;left:0;text-align:left;margin-left:81pt;margin-top:1.4pt;width:106.7pt;height:41.9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" filled="f" stroked="f">
                <v:textbox>
                  <w:txbxContent>
                    <w:p w14:paraId="521E32AE" w14:textId="77777777" w:rsidR="009D19A6" w:rsidRPr="003D1F4C" w:rsidRDefault="009D19A6" w:rsidP="006E41DB">
                      <w:pPr>
                        <w:spacing w:after="0" w:line="276" w:lineRule="auto"/>
                        <w:jc w:val="center"/>
                        <w:rPr>
                          <w:b/>
                          <w:bCs/>
                        </w:rPr>
                      </w:pPr>
                      <w:r w:rsidRPr="003D1F4C">
                        <w:rPr>
                          <w:b/>
                          <w:bCs/>
                        </w:rPr>
                        <w:t>Alarm Primary</w:t>
                      </w:r>
                    </w:p>
                    <w:p w14:paraId="6B8B310C" w14:textId="77777777" w:rsidR="009D19A6" w:rsidRPr="003D1F4C" w:rsidRDefault="009D19A6" w:rsidP="006E41DB">
                      <w:pPr>
                        <w:spacing w:after="0" w:line="276" w:lineRule="auto"/>
                        <w:jc w:val="center"/>
                        <w:rPr>
                          <w:b/>
                          <w:bCs/>
                        </w:rPr>
                      </w:pPr>
                    </w:p>
                    <w:p w14:paraId="55E59284" w14:textId="77777777" w:rsidR="009D19A6" w:rsidRPr="003D1F4C" w:rsidRDefault="009D19A6" w:rsidP="006E41DB">
                      <w:pPr>
                        <w:spacing w:after="0" w:line="276" w:lineRule="auto"/>
                        <w:jc w:val="center"/>
                        <w:rPr>
                          <w:b/>
                          <w:bCs/>
                        </w:rPr>
                      </w:pPr>
                      <w:r w:rsidRPr="003D1F4C">
                        <w:rPr>
                          <w:b/>
                          <w:bCs/>
                        </w:rPr>
                        <w:t>Alarm Secondary</w:t>
                      </w:r>
                    </w:p>
                  </w:txbxContent>
                </v:textbox>
              </v:shape>
            </w:pict>
          </mc:Fallback>
        </mc:AlternateContent>
      </w:r>
    </w:p>
    <w:p w14:paraId="42814FD6" w14:textId="70FCF749" w:rsidR="009D19A6" w:rsidRDefault="009D19A6" w:rsidP="009D19A6">
      <w:pPr>
        <w:pStyle w:val="ListParagraph"/>
        <w:spacing w:after="0"/>
      </w:pPr>
      <w:r>
        <w:rPr>
          <w:noProof/>
        </w:rPr>
        <mc:AlternateContent>
          <mc:Choice Requires="wps">
            <w:drawing>
              <wp:anchor distT="0" distB="0" distL="114300" distR="114300" simplePos="0" relativeHeight="251639296" behindDoc="0" locked="0" layoutInCell="1" allowOverlap="1" wp14:anchorId="581D8B16" wp14:editId="42AAB55B">
                <wp:simplePos x="0" y="0"/>
                <wp:positionH relativeFrom="column">
                  <wp:posOffset>684474</wp:posOffset>
                </wp:positionH>
                <wp:positionV relativeFrom="paragraph">
                  <wp:posOffset>135116</wp:posOffset>
                </wp:positionV>
                <wp:extent cx="4137025" cy="456781"/>
                <wp:effectExtent l="76200" t="38100" r="92075" b="133985"/>
                <wp:wrapNone/>
                <wp:docPr id="136" name="Connector: Elbow 136"/>
                <wp:cNvGraphicFramePr/>
                <a:graphic xmlns:a="http://schemas.openxmlformats.org/drawingml/2006/main">
                  <a:graphicData uri="http://schemas.microsoft.com/office/word/2010/wordprocessingShape">
                    <wps:wsp>
                      <wps:cNvCnPr/>
                      <wps:spPr>
                        <a:xfrm flipH="1" flipV="1">
                          <a:off x="0" y="0"/>
                          <a:ext cx="4137025" cy="456781"/>
                        </a:xfrm>
                        <a:prstGeom prst="bentConnector3">
                          <a:avLst>
                            <a:gd name="adj1" fmla="val 44366"/>
                          </a:avLst>
                        </a:prstGeom>
                        <a:ln w="57150" cap="rnd">
                          <a:solidFill>
                            <a:schemeClr val="bg1">
                              <a:lumMod val="75000"/>
                            </a:schemeClr>
                          </a:solidFill>
                          <a:roun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557CD36">
              <v:shapetype id="_x0000_t34" coordsize="21600,21600" o:oned="t" filled="f" o:spt="34" adj="10800" path="m,l@0,0@0,21600,21600,21600e" w14:anchorId="4B3FA398">
                <v:stroke joinstyle="miter"/>
                <v:formulas>
                  <v:f eqn="val #0"/>
                </v:formulas>
                <v:path fillok="f" arrowok="t" o:connecttype="none"/>
                <v:handles>
                  <v:h position="#0,center"/>
                </v:handles>
                <o:lock v:ext="edit" shapetype="t"/>
              </v:shapetype>
              <v:shape id="Connector: Elbow 136" style="position:absolute;margin-left:53.9pt;margin-top:10.65pt;width:325.75pt;height:35.95pt;flip:x 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4.5pt" type="#_x0000_t34" adj="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">
                <v:stroke joinstyle="round" endcap="round"/>
                <v:shadow on="t" color="black" opacity="26214f" offset="0,3pt" origin=",-.5"/>
              </v:shape>
            </w:pict>
          </mc:Fallback>
        </mc:AlternateContent>
      </w:r>
    </w:p>
    <w:p w14:paraId="75E09A9B" w14:textId="49353B8B" w:rsidR="009D19A6" w:rsidRDefault="009D19A6" w:rsidP="009D19A6">
      <w:pPr>
        <w:pStyle w:val="ListParagraph"/>
        <w:spacing w:after="0"/>
      </w:pPr>
    </w:p>
    <w:p w14:paraId="449832A8" w14:textId="3E2B5F5A" w:rsidR="009D19A6" w:rsidRDefault="006E41DB" w:rsidP="009D19A6">
      <w:pPr>
        <w:pStyle w:val="ListParagraph"/>
        <w:spacing w:after="0"/>
      </w:pPr>
      <w:r>
        <w:rPr>
          <w:noProof/>
        </w:rPr>
        <mc:AlternateContent>
          <mc:Choice Requires="wps">
            <w:drawing>
              <wp:anchor distT="0" distB="0" distL="114300" distR="114300" simplePos="0" relativeHeight="251666944" behindDoc="0" locked="0" layoutInCell="1" allowOverlap="1" wp14:anchorId="46BFD35E" wp14:editId="6918912F">
                <wp:simplePos x="0" y="0"/>
                <wp:positionH relativeFrom="column">
                  <wp:posOffset>5188226</wp:posOffset>
                </wp:positionH>
                <wp:positionV relativeFrom="paragraph">
                  <wp:posOffset>155133</wp:posOffset>
                </wp:positionV>
                <wp:extent cx="182880" cy="0"/>
                <wp:effectExtent l="0" t="19050" r="45720" b="38100"/>
                <wp:wrapNone/>
                <wp:docPr id="47" name="Straight Connector 47"/>
                <wp:cNvGraphicFramePr/>
                <a:graphic xmlns:a="http://schemas.openxmlformats.org/drawingml/2006/main">
                  <a:graphicData uri="http://schemas.microsoft.com/office/word/2010/wordprocessingShape">
                    <wps:wsp>
                      <wps:cNvCnPr/>
                      <wps:spPr>
                        <a:xfrm>
                          <a:off x="0" y="0"/>
                          <a:ext cx="1828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A3D90BC">
              <v:line id="Straight Connector 47" style="position:absolute;z-index:251971072;visibility:visible;mso-wrap-style:square;mso-wrap-distance-left:9pt;mso-wrap-distance-top:0;mso-wrap-distance-right:9pt;mso-wrap-distance-bottom:0;mso-position-horizontal:absolute;mso-position-horizontal-relative:text;mso-position-vertical:absolute;mso-position-vertical-relative:text" o:spid="_x0000_s1026" strokecolor="#bfbfbf [2412]" strokeweight="4.5pt" from="408.5pt,12.2pt" to="422.9pt,12.2pt" w14:anchorId="60F9F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">
                <v:stroke joinstyle="miter"/>
              </v:line>
            </w:pict>
          </mc:Fallback>
        </mc:AlternateContent>
      </w:r>
      <w:r>
        <w:rPr>
          <w:noProof/>
        </w:rPr>
        <mc:AlternateContent>
          <mc:Choice Requires="wps">
            <w:drawing>
              <wp:anchor distT="0" distB="0" distL="114300" distR="114300" simplePos="0" relativeHeight="251638272" behindDoc="0" locked="0" layoutInCell="1" allowOverlap="1" wp14:anchorId="6BBD56A1" wp14:editId="51AD3B5E">
                <wp:simplePos x="0" y="0"/>
                <wp:positionH relativeFrom="column">
                  <wp:posOffset>684475</wp:posOffset>
                </wp:positionH>
                <wp:positionV relativeFrom="paragraph">
                  <wp:posOffset>42158</wp:posOffset>
                </wp:positionV>
                <wp:extent cx="4137632" cy="457200"/>
                <wp:effectExtent l="76200" t="38100" r="92075" b="133350"/>
                <wp:wrapNone/>
                <wp:docPr id="140" name="Connector: Elbow 140"/>
                <wp:cNvGraphicFramePr/>
                <a:graphic xmlns:a="http://schemas.openxmlformats.org/drawingml/2006/main">
                  <a:graphicData uri="http://schemas.microsoft.com/office/word/2010/wordprocessingShape">
                    <wps:wsp>
                      <wps:cNvCnPr/>
                      <wps:spPr>
                        <a:xfrm flipH="1" flipV="1">
                          <a:off x="0" y="0"/>
                          <a:ext cx="4137632" cy="457200"/>
                        </a:xfrm>
                        <a:prstGeom prst="bentConnector3">
                          <a:avLst/>
                        </a:prstGeom>
                        <a:ln w="57150" cap="rnd">
                          <a:solidFill>
                            <a:schemeClr val="bg1">
                              <a:lumMod val="75000"/>
                            </a:schemeClr>
                          </a:solidFill>
                          <a:roun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9B1817C">
              <v:shape id="Connector: Elbow 140" style="position:absolute;margin-left:53.9pt;margin-top:3.3pt;width:325.8pt;height:36pt;flip:x y;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fbfbf [2412]" strokeweight="4.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" w14:anchorId="64D383BA">
                <v:stroke joinstyle="round" endcap="round"/>
                <v:shadow on="t" color="black" opacity="26214f" offset="0,3pt" origin=",-.5"/>
              </v:shape>
            </w:pict>
          </mc:Fallback>
        </mc:AlternateContent>
      </w:r>
      <w:r>
        <w:rPr>
          <w:noProof/>
        </w:rPr>
        <w:drawing>
          <wp:anchor distT="0" distB="0" distL="114300" distR="114300" simplePos="0" relativeHeight="251637248" behindDoc="0" locked="0" layoutInCell="1" allowOverlap="1" wp14:anchorId="0134C489" wp14:editId="5637E7BA">
            <wp:simplePos x="0" y="0"/>
            <wp:positionH relativeFrom="column">
              <wp:posOffset>4822190</wp:posOffset>
            </wp:positionH>
            <wp:positionV relativeFrom="paragraph">
              <wp:posOffset>74847</wp:posOffset>
            </wp:positionV>
            <wp:extent cx="365760" cy="284480"/>
            <wp:effectExtent l="0" t="0" r="0" b="1270"/>
            <wp:wrapNone/>
            <wp:docPr id="143" name="Picture 143" descr="A picture containing electronics, jack,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 jack, projector&#10;&#10;Description automatically generated"/>
                    <pic:cNvPicPr/>
                  </pic:nvPicPr>
                  <pic:blipFill rotWithShape="1">
                    <a:blip r:embed="rId28" cstate="print">
                      <a:extLst>
                        <a:ext uri="{28A0092B-C50C-407E-A947-70E740481C1C}">
                          <a14:useLocalDpi xmlns:a14="http://schemas.microsoft.com/office/drawing/2010/main" val="0"/>
                        </a:ext>
                      </a:extLst>
                    </a:blip>
                    <a:srcRect l="22379" t="27835" r="23362" b="29958"/>
                    <a:stretch/>
                  </pic:blipFill>
                  <pic:spPr bwMode="auto">
                    <a:xfrm>
                      <a:off x="0" y="0"/>
                      <a:ext cx="36576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C24BC" w14:textId="2858EBDE" w:rsidR="009D19A6" w:rsidRDefault="009D19A6" w:rsidP="009D19A6">
      <w:pPr>
        <w:pStyle w:val="ListParagraph"/>
        <w:spacing w:after="0"/>
      </w:pPr>
    </w:p>
    <w:p w14:paraId="217A01A3" w14:textId="20F5D39E" w:rsidR="009D19A6" w:rsidRDefault="006E41DB" w:rsidP="009D19A6">
      <w:pPr>
        <w:pStyle w:val="ListParagraph"/>
        <w:spacing w:after="0"/>
      </w:pPr>
      <w:r>
        <w:rPr>
          <w:noProof/>
        </w:rPr>
        <mc:AlternateContent>
          <mc:Choice Requires="wps">
            <w:drawing>
              <wp:anchor distT="0" distB="0" distL="114300" distR="114300" simplePos="0" relativeHeight="251667968" behindDoc="0" locked="0" layoutInCell="1" allowOverlap="1" wp14:anchorId="1F427F2E" wp14:editId="40E5E5FC">
                <wp:simplePos x="0" y="0"/>
                <wp:positionH relativeFrom="column">
                  <wp:posOffset>5192643</wp:posOffset>
                </wp:positionH>
                <wp:positionV relativeFrom="paragraph">
                  <wp:posOffset>122776</wp:posOffset>
                </wp:positionV>
                <wp:extent cx="182880" cy="0"/>
                <wp:effectExtent l="0" t="19050" r="45720" b="38100"/>
                <wp:wrapNone/>
                <wp:docPr id="52" name="Straight Connector 52"/>
                <wp:cNvGraphicFramePr/>
                <a:graphic xmlns:a="http://schemas.openxmlformats.org/drawingml/2006/main">
                  <a:graphicData uri="http://schemas.microsoft.com/office/word/2010/wordprocessingShape">
                    <wps:wsp>
                      <wps:cNvCnPr/>
                      <wps:spPr>
                        <a:xfrm>
                          <a:off x="0" y="0"/>
                          <a:ext cx="1828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E0F875A">
              <v:line id="Straight Connector 52" style="position:absolute;z-index:251973120;visibility:visible;mso-wrap-style:square;mso-wrap-distance-left:9pt;mso-wrap-distance-top:0;mso-wrap-distance-right:9pt;mso-wrap-distance-bottom:0;mso-position-horizontal:absolute;mso-position-horizontal-relative:text;mso-position-vertical:absolute;mso-position-vertical-relative:text" o:spid="_x0000_s1026" strokecolor="#bfbfbf [2412]" strokeweight="4.5pt" from="408.85pt,9.65pt" to="423.25pt,9.65pt" w14:anchorId="56FF2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">
                <v:stroke joinstyle="miter"/>
              </v:line>
            </w:pict>
          </mc:Fallback>
        </mc:AlternateContent>
      </w:r>
      <w:r>
        <w:rPr>
          <w:noProof/>
        </w:rPr>
        <w:drawing>
          <wp:anchor distT="0" distB="0" distL="114300" distR="114300" simplePos="0" relativeHeight="251636224" behindDoc="0" locked="0" layoutInCell="1" allowOverlap="1" wp14:anchorId="0985249F" wp14:editId="01993FF6">
            <wp:simplePos x="0" y="0"/>
            <wp:positionH relativeFrom="column">
              <wp:posOffset>4821555</wp:posOffset>
            </wp:positionH>
            <wp:positionV relativeFrom="paragraph">
              <wp:posOffset>4362</wp:posOffset>
            </wp:positionV>
            <wp:extent cx="365760" cy="284480"/>
            <wp:effectExtent l="0" t="0" r="0" b="1270"/>
            <wp:wrapNone/>
            <wp:docPr id="144" name="Picture 144" descr="A picture containing electronics, jack,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 jack, projector&#10;&#10;Description automatically generated"/>
                    <pic:cNvPicPr/>
                  </pic:nvPicPr>
                  <pic:blipFill rotWithShape="1">
                    <a:blip r:embed="rId28" cstate="print">
                      <a:extLst>
                        <a:ext uri="{28A0092B-C50C-407E-A947-70E740481C1C}">
                          <a14:useLocalDpi xmlns:a14="http://schemas.microsoft.com/office/drawing/2010/main" val="0"/>
                        </a:ext>
                      </a:extLst>
                    </a:blip>
                    <a:srcRect l="22379" t="27835" r="23362" b="29958"/>
                    <a:stretch/>
                  </pic:blipFill>
                  <pic:spPr bwMode="auto">
                    <a:xfrm>
                      <a:off x="0" y="0"/>
                      <a:ext cx="36576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D8CAD" w14:textId="167F501E" w:rsidR="009D19A6" w:rsidRDefault="009D19A6" w:rsidP="009D19A6">
      <w:pPr>
        <w:pStyle w:val="ListParagraph"/>
        <w:spacing w:after="0"/>
      </w:pPr>
    </w:p>
    <w:p w14:paraId="2D31F8D6" w14:textId="7800C946" w:rsidR="00EE1948" w:rsidRDefault="00D80728" w:rsidP="009D19A6">
      <w:r>
        <w:rPr>
          <w:noProof/>
        </w:rPr>
        <w:drawing>
          <wp:anchor distT="0" distB="0" distL="114300" distR="114300" simplePos="0" relativeHeight="251633152" behindDoc="0" locked="0" layoutInCell="1" allowOverlap="1" wp14:anchorId="575B75DD" wp14:editId="3721FE0B">
            <wp:simplePos x="0" y="0"/>
            <wp:positionH relativeFrom="column">
              <wp:posOffset>-3095</wp:posOffset>
            </wp:positionH>
            <wp:positionV relativeFrom="paragraph">
              <wp:posOffset>141852</wp:posOffset>
            </wp:positionV>
            <wp:extent cx="365760" cy="365760"/>
            <wp:effectExtent l="0" t="0" r="0" b="0"/>
            <wp:wrapNone/>
            <wp:docPr id="131" name="Graphic 13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Graphic 559" descr="Badge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30E6FB74" w14:textId="06C1C9E5" w:rsidR="00415F6C" w:rsidRDefault="0003487F" w:rsidP="00415F6C">
      <w:pPr>
        <w:pStyle w:val="ListParagraph"/>
        <w:numPr>
          <w:ilvl w:val="0"/>
          <w:numId w:val="38"/>
        </w:numPr>
        <w:spacing w:after="0" w:line="276" w:lineRule="auto"/>
        <w:rPr>
          <w:sz w:val="20"/>
          <w:szCs w:val="20"/>
        </w:rPr>
      </w:pPr>
      <w:r w:rsidRPr="00EE1948">
        <w:rPr>
          <w:sz w:val="20"/>
          <w:szCs w:val="20"/>
        </w:rPr>
        <w:lastRenderedPageBreak/>
        <w:t>Starting from the Fire Panel, trace the POTS lines back to the 66 block to see where they are punched down</w:t>
      </w:r>
    </w:p>
    <w:p w14:paraId="18C3BC4A" w14:textId="7E3A0F94" w:rsidR="00415F6C" w:rsidRPr="00FB0145" w:rsidRDefault="00415F6C" w:rsidP="00FB0145">
      <w:pPr>
        <w:pStyle w:val="ListParagraph"/>
        <w:numPr>
          <w:ilvl w:val="0"/>
          <w:numId w:val="38"/>
        </w:numPr>
        <w:spacing w:after="0" w:line="276" w:lineRule="auto"/>
        <w:rPr>
          <w:sz w:val="20"/>
          <w:szCs w:val="20"/>
        </w:rPr>
      </w:pPr>
    </w:p>
    <w:p w14:paraId="11615B42" w14:textId="6D318618" w:rsidR="00EE1948" w:rsidRPr="00415F6C" w:rsidRDefault="00934502" w:rsidP="00415F6C">
      <w:pPr>
        <w:spacing w:after="0" w:line="276" w:lineRule="auto"/>
        <w:rPr>
          <w:sz w:val="20"/>
          <w:szCs w:val="20"/>
        </w:rPr>
      </w:pPr>
      <w:r>
        <w:rPr>
          <w:noProof/>
        </w:rPr>
        <w:drawing>
          <wp:anchor distT="0" distB="0" distL="114300" distR="114300" simplePos="0" relativeHeight="251644416" behindDoc="0" locked="0" layoutInCell="1" allowOverlap="1" wp14:anchorId="1DD59E01" wp14:editId="75E414CA">
            <wp:simplePos x="0" y="0"/>
            <wp:positionH relativeFrom="column">
              <wp:posOffset>-1026</wp:posOffset>
            </wp:positionH>
            <wp:positionV relativeFrom="paragraph">
              <wp:posOffset>54596</wp:posOffset>
            </wp:positionV>
            <wp:extent cx="365760" cy="365760"/>
            <wp:effectExtent l="0" t="0" r="0" b="0"/>
            <wp:wrapNone/>
            <wp:docPr id="153" name="Graphic 15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c 153" descr="Badge 3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69564B88" w14:textId="5F30C63A" w:rsidR="0016548C" w:rsidRDefault="00906608" w:rsidP="00415F6C">
      <w:pPr>
        <w:pStyle w:val="ListParagraph"/>
        <w:numPr>
          <w:ilvl w:val="0"/>
          <w:numId w:val="38"/>
        </w:numPr>
        <w:spacing w:after="0" w:line="276" w:lineRule="auto"/>
        <w:rPr>
          <w:sz w:val="20"/>
          <w:szCs w:val="20"/>
        </w:rPr>
      </w:pPr>
      <w:r w:rsidRPr="00EE1948">
        <w:rPr>
          <w:sz w:val="20"/>
          <w:szCs w:val="20"/>
        </w:rPr>
        <w:t>Tone-trace the existing cabling</w:t>
      </w:r>
    </w:p>
    <w:p w14:paraId="24A10021" w14:textId="5E4AE59C" w:rsidR="00415F6C" w:rsidRPr="0016548C" w:rsidRDefault="00415F6C" w:rsidP="00415F6C">
      <w:pPr>
        <w:pStyle w:val="ListParagraph"/>
        <w:numPr>
          <w:ilvl w:val="0"/>
          <w:numId w:val="38"/>
        </w:numPr>
        <w:spacing w:after="0" w:line="276" w:lineRule="auto"/>
        <w:rPr>
          <w:sz w:val="20"/>
          <w:szCs w:val="20"/>
        </w:rPr>
      </w:pPr>
    </w:p>
    <w:p w14:paraId="65A59C70" w14:textId="480D53E1" w:rsidR="00906608" w:rsidRDefault="00906608" w:rsidP="00415F6C">
      <w:pPr>
        <w:pStyle w:val="ListParagraph"/>
        <w:numPr>
          <w:ilvl w:val="1"/>
          <w:numId w:val="38"/>
        </w:numPr>
        <w:spacing w:after="0" w:line="276" w:lineRule="auto"/>
        <w:ind w:left="1080"/>
        <w:rPr>
          <w:sz w:val="20"/>
          <w:szCs w:val="20"/>
        </w:rPr>
      </w:pPr>
      <w:r w:rsidRPr="00EE1948">
        <w:rPr>
          <w:sz w:val="20"/>
          <w:szCs w:val="20"/>
        </w:rPr>
        <w:t>Temporarily unplug the cable from the Fire Alarm Panel leading into one of the RJ-31</w:t>
      </w:r>
      <w:proofErr w:type="gramStart"/>
      <w:r w:rsidRPr="00EE1948">
        <w:rPr>
          <w:sz w:val="20"/>
          <w:szCs w:val="20"/>
        </w:rPr>
        <w:t>x  surface</w:t>
      </w:r>
      <w:proofErr w:type="gramEnd"/>
      <w:r w:rsidRPr="00EE1948">
        <w:rPr>
          <w:sz w:val="20"/>
          <w:szCs w:val="20"/>
        </w:rPr>
        <w:t xml:space="preserve"> mount jacks.</w:t>
      </w:r>
    </w:p>
    <w:p w14:paraId="32DC5198" w14:textId="7CED024D" w:rsidR="00415F6C" w:rsidRPr="00EE1948" w:rsidRDefault="00415F6C" w:rsidP="00415F6C">
      <w:pPr>
        <w:pStyle w:val="ListParagraph"/>
        <w:spacing w:after="0" w:line="276" w:lineRule="auto"/>
        <w:ind w:left="1080"/>
        <w:rPr>
          <w:sz w:val="20"/>
          <w:szCs w:val="20"/>
        </w:rPr>
      </w:pPr>
    </w:p>
    <w:p w14:paraId="1D6F575F" w14:textId="7B2891E0" w:rsidR="00906608" w:rsidRDefault="00906608" w:rsidP="00415F6C">
      <w:pPr>
        <w:pStyle w:val="ListParagraph"/>
        <w:numPr>
          <w:ilvl w:val="1"/>
          <w:numId w:val="38"/>
        </w:numPr>
        <w:spacing w:after="0" w:line="276" w:lineRule="auto"/>
        <w:ind w:left="1080"/>
        <w:rPr>
          <w:sz w:val="20"/>
          <w:szCs w:val="20"/>
        </w:rPr>
      </w:pPr>
      <w:r w:rsidRPr="00EE1948">
        <w:rPr>
          <w:sz w:val="20"/>
          <w:szCs w:val="20"/>
        </w:rPr>
        <w:t>Plug tone-generator into the surface mount jack to tone-out the cabling back towards the Demarc to discover its location. Repeat for other RJ-31x jack/cable too if needed.</w:t>
      </w:r>
    </w:p>
    <w:p w14:paraId="454AB728" w14:textId="77777777" w:rsidR="00415F6C" w:rsidRPr="00415F6C" w:rsidRDefault="00415F6C" w:rsidP="00415F6C">
      <w:pPr>
        <w:spacing w:after="0" w:line="276" w:lineRule="auto"/>
        <w:rPr>
          <w:sz w:val="20"/>
          <w:szCs w:val="20"/>
        </w:rPr>
      </w:pPr>
    </w:p>
    <w:p w14:paraId="23F8A311" w14:textId="7A276575" w:rsidR="00906608" w:rsidRDefault="00906608" w:rsidP="00415F6C">
      <w:pPr>
        <w:pStyle w:val="ListParagraph"/>
        <w:numPr>
          <w:ilvl w:val="1"/>
          <w:numId w:val="38"/>
        </w:numPr>
        <w:spacing w:after="0" w:line="276" w:lineRule="auto"/>
        <w:ind w:left="1080"/>
        <w:rPr>
          <w:sz w:val="20"/>
          <w:szCs w:val="20"/>
        </w:rPr>
      </w:pPr>
      <w:r w:rsidRPr="00EE1948">
        <w:rPr>
          <w:sz w:val="20"/>
          <w:szCs w:val="20"/>
        </w:rPr>
        <w:t>Restore connection to RJ-31 jack(s)</w:t>
      </w:r>
    </w:p>
    <w:p w14:paraId="62149E30" w14:textId="227DF714" w:rsidR="00415F6C" w:rsidRPr="00415F6C" w:rsidRDefault="00415F6C" w:rsidP="00415F6C">
      <w:pPr>
        <w:spacing w:after="0" w:line="276" w:lineRule="auto"/>
        <w:rPr>
          <w:sz w:val="20"/>
          <w:szCs w:val="20"/>
        </w:rPr>
      </w:pPr>
    </w:p>
    <w:p w14:paraId="1E910BFF" w14:textId="557C759C" w:rsidR="00A41BDF" w:rsidRPr="00415F6C" w:rsidRDefault="00934502" w:rsidP="00415F6C">
      <w:pPr>
        <w:spacing w:after="0" w:line="276" w:lineRule="auto"/>
        <w:rPr>
          <w:sz w:val="20"/>
          <w:szCs w:val="20"/>
        </w:rPr>
      </w:pPr>
      <w:r>
        <w:rPr>
          <w:noProof/>
        </w:rPr>
        <w:drawing>
          <wp:anchor distT="0" distB="0" distL="114300" distR="114300" simplePos="0" relativeHeight="251677184" behindDoc="0" locked="0" layoutInCell="1" allowOverlap="1" wp14:anchorId="7E98F9A1" wp14:editId="57C9470E">
            <wp:simplePos x="0" y="0"/>
            <wp:positionH relativeFrom="column">
              <wp:posOffset>-1520</wp:posOffset>
            </wp:positionH>
            <wp:positionV relativeFrom="paragraph">
              <wp:posOffset>34290</wp:posOffset>
            </wp:positionV>
            <wp:extent cx="365760" cy="365760"/>
            <wp:effectExtent l="0" t="0" r="0" b="0"/>
            <wp:wrapNone/>
            <wp:docPr id="957998664" name="Graphic 95799866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98664" name="Graphic 957998664" descr="Badge 4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3EF36D5B" w14:textId="22050097" w:rsidR="00044C4A" w:rsidRPr="00EE1948" w:rsidRDefault="00044C4A" w:rsidP="00415F6C">
      <w:pPr>
        <w:pStyle w:val="ListParagraph"/>
        <w:numPr>
          <w:ilvl w:val="0"/>
          <w:numId w:val="38"/>
        </w:numPr>
        <w:spacing w:after="0" w:line="276" w:lineRule="auto"/>
        <w:rPr>
          <w:sz w:val="20"/>
          <w:szCs w:val="20"/>
        </w:rPr>
      </w:pPr>
      <w:r w:rsidRPr="00EE1948">
        <w:rPr>
          <w:sz w:val="20"/>
          <w:szCs w:val="20"/>
        </w:rPr>
        <w:t>Label each line</w:t>
      </w:r>
      <w:r w:rsidR="00C70303" w:rsidRPr="00EE1948">
        <w:rPr>
          <w:sz w:val="20"/>
          <w:szCs w:val="20"/>
        </w:rPr>
        <w:t xml:space="preserve"> accordingly (</w:t>
      </w:r>
      <w:r w:rsidR="00F75EEE" w:rsidRPr="00EE1948">
        <w:rPr>
          <w:sz w:val="20"/>
          <w:szCs w:val="20"/>
        </w:rPr>
        <w:t>Alarm Primary</w:t>
      </w:r>
      <w:r w:rsidR="00C70303" w:rsidRPr="00EE1948">
        <w:rPr>
          <w:sz w:val="20"/>
          <w:szCs w:val="20"/>
        </w:rPr>
        <w:t xml:space="preserve">, </w:t>
      </w:r>
      <w:r w:rsidR="00F75EEE" w:rsidRPr="00EE1948">
        <w:rPr>
          <w:sz w:val="20"/>
          <w:szCs w:val="20"/>
        </w:rPr>
        <w:t>Alarm Secondary</w:t>
      </w:r>
      <w:r w:rsidR="00C70303" w:rsidRPr="00EE1948">
        <w:rPr>
          <w:sz w:val="20"/>
          <w:szCs w:val="20"/>
        </w:rPr>
        <w:t>)</w:t>
      </w:r>
    </w:p>
    <w:p w14:paraId="71E897A2" w14:textId="2F001A47" w:rsidR="008D02DA" w:rsidRDefault="008D02DA" w:rsidP="008D02DA">
      <w:pPr>
        <w:pStyle w:val="ListParagraph"/>
        <w:spacing w:after="0"/>
      </w:pPr>
    </w:p>
    <w:p w14:paraId="6FCF3A10" w14:textId="457172E1" w:rsidR="70408EB3" w:rsidRDefault="70408EB3" w:rsidP="70408EB3">
      <w:pPr>
        <w:pStyle w:val="ListParagraph"/>
        <w:spacing w:after="0"/>
      </w:pPr>
    </w:p>
    <w:p w14:paraId="476F9BA0" w14:textId="2C446127" w:rsidR="22A87D46" w:rsidRDefault="22A87D46" w:rsidP="22A87D46"/>
    <w:p w14:paraId="5684EC3C" w14:textId="7425A096" w:rsidR="22A87D46" w:rsidRDefault="22A87D46" w:rsidP="22A87D46"/>
    <w:p w14:paraId="7A493C3D" w14:textId="4A77130F" w:rsidR="70408EB3" w:rsidRDefault="70408EB3" w:rsidP="70408EB3">
      <w:pPr>
        <w:spacing w:after="0"/>
      </w:pPr>
    </w:p>
    <w:p w14:paraId="094F1052" w14:textId="2EFBD22E" w:rsidR="70408EB3" w:rsidRDefault="70408EB3" w:rsidP="70408EB3"/>
    <w:p w14:paraId="22778348" w14:textId="53D23B65" w:rsidR="008D02DA" w:rsidRDefault="23F6D07A" w:rsidP="008D02DA">
      <w:pPr>
        <w:pStyle w:val="Heading2"/>
        <w:spacing w:before="0"/>
      </w:pPr>
      <w:bookmarkStart w:id="8" w:name="_Toc187830213"/>
      <w:r>
        <w:t>4</w:t>
      </w:r>
      <w:r w:rsidR="6C83C5ED">
        <w:t xml:space="preserve">: Relocate the POTS lines for Fire and Security Alarms to the </w:t>
      </w:r>
      <w:r w:rsidR="003562C5">
        <w:t>Unit</w:t>
      </w:r>
      <w:bookmarkEnd w:id="8"/>
    </w:p>
    <w:p w14:paraId="0B28FA44" w14:textId="6C20E2CD" w:rsidR="00EE3D30" w:rsidRDefault="000A55BA" w:rsidP="008D02DA">
      <w:pPr>
        <w:spacing w:after="0"/>
      </w:pPr>
      <w:r>
        <w:rPr>
          <w:noProof/>
          <w:sz w:val="24"/>
          <w:szCs w:val="24"/>
        </w:rPr>
        <w:drawing>
          <wp:anchor distT="0" distB="0" distL="114300" distR="114300" simplePos="0" relativeHeight="251612672" behindDoc="0" locked="0" layoutInCell="1" allowOverlap="1" wp14:anchorId="63CE299B" wp14:editId="24C44759">
            <wp:simplePos x="0" y="0"/>
            <wp:positionH relativeFrom="column">
              <wp:posOffset>2505075</wp:posOffset>
            </wp:positionH>
            <wp:positionV relativeFrom="paragraph">
              <wp:posOffset>53340</wp:posOffset>
            </wp:positionV>
            <wp:extent cx="4339590" cy="2077177"/>
            <wp:effectExtent l="0" t="0" r="381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31">
                      <a:extLst>
                        <a:ext uri="{28A0092B-C50C-407E-A947-70E740481C1C}">
                          <a14:useLocalDpi xmlns:a14="http://schemas.microsoft.com/office/drawing/2010/main" val="0"/>
                        </a:ext>
                      </a:extLst>
                    </a:blip>
                    <a:srcRect t="1668" b="1668"/>
                    <a:stretch>
                      <a:fillRect/>
                    </a:stretch>
                  </pic:blipFill>
                  <pic:spPr bwMode="auto">
                    <a:xfrm>
                      <a:off x="0" y="0"/>
                      <a:ext cx="4339590" cy="2077177"/>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23156" w14:textId="5A2F857D" w:rsidR="004243A9" w:rsidRDefault="004243A9" w:rsidP="008D02DA">
      <w:pPr>
        <w:spacing w:after="0"/>
      </w:pPr>
    </w:p>
    <w:p w14:paraId="1A1FFDDE" w14:textId="456F8DF2" w:rsidR="008D02DA" w:rsidRDefault="008D02DA" w:rsidP="008D02DA">
      <w:pPr>
        <w:spacing w:after="0"/>
      </w:pPr>
    </w:p>
    <w:p w14:paraId="6F6E04CC" w14:textId="26CBA237" w:rsidR="00A5244A" w:rsidRDefault="00FC39D0" w:rsidP="004A6EFE">
      <w:pPr>
        <w:spacing w:after="0"/>
      </w:pPr>
      <w:r>
        <w:tab/>
      </w:r>
      <w:r>
        <w:tab/>
      </w:r>
      <w:r w:rsidR="004A6EFE">
        <w:tab/>
      </w:r>
      <w:r w:rsidR="004A6EFE">
        <w:tab/>
      </w:r>
      <w:r w:rsidR="004A6EFE">
        <w:tab/>
      </w:r>
      <w:r>
        <w:tab/>
      </w:r>
      <w:r w:rsidR="00B94358">
        <w:t xml:space="preserve">          </w:t>
      </w:r>
    </w:p>
    <w:p w14:paraId="56F5FCE2" w14:textId="18F438E8" w:rsidR="00154D3F" w:rsidRDefault="00FE5416" w:rsidP="002E0E41">
      <w:pPr>
        <w:pStyle w:val="ListParagraph"/>
        <w:spacing w:after="0"/>
      </w:pPr>
      <w:r>
        <w:rPr>
          <w:noProof/>
        </w:rPr>
        <mc:AlternateContent>
          <mc:Choice Requires="wps">
            <w:drawing>
              <wp:anchor distT="0" distB="0" distL="114300" distR="114300" simplePos="0" relativeHeight="251664896" behindDoc="0" locked="0" layoutInCell="1" allowOverlap="1" wp14:anchorId="7E4F8746" wp14:editId="153B3261">
                <wp:simplePos x="0" y="0"/>
                <wp:positionH relativeFrom="column">
                  <wp:posOffset>2809875</wp:posOffset>
                </wp:positionH>
                <wp:positionV relativeFrom="paragraph">
                  <wp:posOffset>137159</wp:posOffset>
                </wp:positionV>
                <wp:extent cx="409575" cy="1100455"/>
                <wp:effectExtent l="0" t="114300" r="0" b="42545"/>
                <wp:wrapNone/>
                <wp:docPr id="38" name="Connector: Elbow 38"/>
                <wp:cNvGraphicFramePr/>
                <a:graphic xmlns:a="http://schemas.openxmlformats.org/drawingml/2006/main">
                  <a:graphicData uri="http://schemas.microsoft.com/office/word/2010/wordprocessingShape">
                    <wps:wsp>
                      <wps:cNvCnPr/>
                      <wps:spPr>
                        <a:xfrm flipV="1">
                          <a:off x="0" y="0"/>
                          <a:ext cx="409575" cy="1100455"/>
                        </a:xfrm>
                        <a:prstGeom prst="bentConnector3">
                          <a:avLst>
                            <a:gd name="adj1" fmla="val 11186"/>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0149E21">
              <v:shape id="Connector: Elbow 38" style="position:absolute;margin-left:221.25pt;margin-top:10.8pt;width:32.25pt;height:86.65pt;flip:y;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4" adj="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" w14:anchorId="310359C3">
                <v:stroke endarrow="block"/>
              </v:shape>
            </w:pict>
          </mc:Fallback>
        </mc:AlternateContent>
      </w:r>
    </w:p>
    <w:p w14:paraId="4F6E52A3" w14:textId="371838CB" w:rsidR="00154D3F" w:rsidRDefault="00FE5416" w:rsidP="002E0E41">
      <w:pPr>
        <w:pStyle w:val="ListParagraph"/>
        <w:spacing w:after="0"/>
      </w:pPr>
      <w:r>
        <w:rPr>
          <w:noProof/>
        </w:rPr>
        <mc:AlternateContent>
          <mc:Choice Requires="wps">
            <w:drawing>
              <wp:anchor distT="0" distB="0" distL="114300" distR="114300" simplePos="0" relativeHeight="251665920" behindDoc="0" locked="0" layoutInCell="1" allowOverlap="1" wp14:anchorId="1FCEDB18" wp14:editId="02FC04F7">
                <wp:simplePos x="0" y="0"/>
                <wp:positionH relativeFrom="column">
                  <wp:posOffset>2857500</wp:posOffset>
                </wp:positionH>
                <wp:positionV relativeFrom="paragraph">
                  <wp:posOffset>74295</wp:posOffset>
                </wp:positionV>
                <wp:extent cx="628650" cy="1214120"/>
                <wp:effectExtent l="0" t="114300" r="0" b="43180"/>
                <wp:wrapNone/>
                <wp:docPr id="39" name="Connector: Elbow 39"/>
                <wp:cNvGraphicFramePr/>
                <a:graphic xmlns:a="http://schemas.openxmlformats.org/drawingml/2006/main">
                  <a:graphicData uri="http://schemas.microsoft.com/office/word/2010/wordprocessingShape">
                    <wps:wsp>
                      <wps:cNvCnPr/>
                      <wps:spPr>
                        <a:xfrm flipV="1">
                          <a:off x="0" y="0"/>
                          <a:ext cx="628650" cy="1214120"/>
                        </a:xfrm>
                        <a:prstGeom prst="bentConnector3">
                          <a:avLst>
                            <a:gd name="adj1" fmla="val 11734"/>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F29C3E2">
              <v:shape id="Connector: Elbow 39" style="position:absolute;margin-left:225pt;margin-top:5.85pt;width:49.5pt;height:95.6pt;flip: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4" adj="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" w14:anchorId="423750E1">
                <v:stroke endarrow="block"/>
              </v:shape>
            </w:pict>
          </mc:Fallback>
        </mc:AlternateContent>
      </w:r>
    </w:p>
    <w:p w14:paraId="0006C3D9" w14:textId="53AC9136" w:rsidR="00154D3F" w:rsidRDefault="00154D3F" w:rsidP="002E0E41">
      <w:pPr>
        <w:pStyle w:val="ListParagraph"/>
        <w:spacing w:after="0"/>
      </w:pPr>
    </w:p>
    <w:p w14:paraId="2DEBC01A" w14:textId="35F693E8" w:rsidR="00154D3F" w:rsidRDefault="00154D3F" w:rsidP="002E0E41">
      <w:pPr>
        <w:pStyle w:val="ListParagraph"/>
        <w:spacing w:after="0"/>
      </w:pPr>
    </w:p>
    <w:p w14:paraId="35DE2E4C" w14:textId="0F990B1C" w:rsidR="00FE5416" w:rsidRDefault="00FE5416" w:rsidP="002E0E41">
      <w:pPr>
        <w:pStyle w:val="ListParagraph"/>
        <w:spacing w:after="0"/>
      </w:pPr>
    </w:p>
    <w:p w14:paraId="3087DE47" w14:textId="21B88B8D" w:rsidR="00FE5416" w:rsidRDefault="00FE5416" w:rsidP="002E0E41">
      <w:pPr>
        <w:pStyle w:val="ListParagraph"/>
        <w:spacing w:after="0"/>
      </w:pPr>
    </w:p>
    <w:p w14:paraId="46866F05" w14:textId="3C7F2802" w:rsidR="00154D3F" w:rsidRDefault="00FE5416" w:rsidP="002E0E41">
      <w:pPr>
        <w:pStyle w:val="ListParagraph"/>
        <w:spacing w:after="0"/>
      </w:pPr>
      <w:r>
        <w:rPr>
          <w:noProof/>
        </w:rPr>
        <w:drawing>
          <wp:anchor distT="0" distB="0" distL="114300" distR="114300" simplePos="0" relativeHeight="251628032" behindDoc="0" locked="0" layoutInCell="1" allowOverlap="1" wp14:anchorId="02DC0922" wp14:editId="4ACA27A7">
            <wp:simplePos x="0" y="0"/>
            <wp:positionH relativeFrom="column">
              <wp:posOffset>2493010</wp:posOffset>
            </wp:positionH>
            <wp:positionV relativeFrom="paragraph">
              <wp:posOffset>109220</wp:posOffset>
            </wp:positionV>
            <wp:extent cx="365760" cy="284480"/>
            <wp:effectExtent l="0" t="0" r="0" b="1270"/>
            <wp:wrapNone/>
            <wp:docPr id="50" name="Picture 50" descr="A picture containing electronics, jack,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 jack, projector&#10;&#10;Description automatically generated"/>
                    <pic:cNvPicPr/>
                  </pic:nvPicPr>
                  <pic:blipFill rotWithShape="1">
                    <a:blip r:embed="rId28" cstate="print">
                      <a:extLst>
                        <a:ext uri="{28A0092B-C50C-407E-A947-70E740481C1C}">
                          <a14:useLocalDpi xmlns:a14="http://schemas.microsoft.com/office/drawing/2010/main" val="0"/>
                        </a:ext>
                      </a:extLst>
                    </a:blip>
                    <a:srcRect l="22379" t="27835" r="23362" b="29958"/>
                    <a:stretch/>
                  </pic:blipFill>
                  <pic:spPr bwMode="auto">
                    <a:xfrm>
                      <a:off x="0" y="0"/>
                      <a:ext cx="36576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5D9CF" w14:textId="3EC1FD6B" w:rsidR="002E0E41" w:rsidRDefault="002031AF" w:rsidP="002E0E41">
      <w:pPr>
        <w:pStyle w:val="ListParagraph"/>
        <w:spacing w:after="0"/>
      </w:pPr>
      <w:r>
        <w:rPr>
          <w:noProof/>
        </w:rPr>
        <w:drawing>
          <wp:anchor distT="0" distB="0" distL="114300" distR="114300" simplePos="0" relativeHeight="251654656" behindDoc="0" locked="0" layoutInCell="1" allowOverlap="1" wp14:anchorId="1311C46A" wp14:editId="40E58B5E">
            <wp:simplePos x="0" y="0"/>
            <wp:positionH relativeFrom="column">
              <wp:posOffset>1558925</wp:posOffset>
            </wp:positionH>
            <wp:positionV relativeFrom="paragraph">
              <wp:posOffset>95885</wp:posOffset>
            </wp:positionV>
            <wp:extent cx="274320" cy="27432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6D749E88" w14:textId="13C446F9" w:rsidR="00DF45FD" w:rsidRDefault="00FE5416" w:rsidP="002E0E41">
      <w:pPr>
        <w:pStyle w:val="ListParagraph"/>
        <w:spacing w:after="0"/>
      </w:pPr>
      <w:r>
        <w:rPr>
          <w:noProof/>
        </w:rPr>
        <mc:AlternateContent>
          <mc:Choice Requires="wps">
            <w:drawing>
              <wp:anchor distT="0" distB="0" distL="114300" distR="114300" simplePos="0" relativeHeight="251662848" behindDoc="0" locked="0" layoutInCell="1" allowOverlap="1" wp14:anchorId="55C4FA17" wp14:editId="25707E6C">
                <wp:simplePos x="0" y="0"/>
                <wp:positionH relativeFrom="column">
                  <wp:posOffset>1855470</wp:posOffset>
                </wp:positionH>
                <wp:positionV relativeFrom="paragraph">
                  <wp:posOffset>18415</wp:posOffset>
                </wp:positionV>
                <wp:extent cx="758190" cy="0"/>
                <wp:effectExtent l="0" t="114300" r="0" b="133350"/>
                <wp:wrapNone/>
                <wp:docPr id="34" name="Straight Arrow Connector 34"/>
                <wp:cNvGraphicFramePr/>
                <a:graphic xmlns:a="http://schemas.openxmlformats.org/drawingml/2006/main">
                  <a:graphicData uri="http://schemas.microsoft.com/office/word/2010/wordprocessingShape">
                    <wps:wsp>
                      <wps:cNvCnPr/>
                      <wps:spPr>
                        <a:xfrm>
                          <a:off x="0" y="0"/>
                          <a:ext cx="758190" cy="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AE9DCC3">
              <v:shape id="Straight Arrow Connector 34" style="position:absolute;margin-left:146.1pt;margin-top:1.45pt;width:59.7pt;height:0;z-index:251963904;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" w14:anchorId="4984185C">
                <v:stroke joinstyle="miter" endarrow="block"/>
              </v:shape>
            </w:pict>
          </mc:Fallback>
        </mc:AlternateContent>
      </w:r>
      <w:r>
        <w:rPr>
          <w:noProof/>
        </w:rPr>
        <w:drawing>
          <wp:anchor distT="0" distB="0" distL="114300" distR="114300" simplePos="0" relativeHeight="251627008" behindDoc="0" locked="0" layoutInCell="1" allowOverlap="1" wp14:anchorId="091880F1" wp14:editId="79720D97">
            <wp:simplePos x="0" y="0"/>
            <wp:positionH relativeFrom="column">
              <wp:posOffset>2491243</wp:posOffset>
            </wp:positionH>
            <wp:positionV relativeFrom="paragraph">
              <wp:posOffset>64163</wp:posOffset>
            </wp:positionV>
            <wp:extent cx="365760" cy="284480"/>
            <wp:effectExtent l="0" t="0" r="0" b="1270"/>
            <wp:wrapNone/>
            <wp:docPr id="264" name="Picture 264" descr="A picture containing electronics, jack,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 jack, projector&#10;&#10;Description automatically generated"/>
                    <pic:cNvPicPr/>
                  </pic:nvPicPr>
                  <pic:blipFill rotWithShape="1">
                    <a:blip r:embed="rId28" cstate="print">
                      <a:extLst>
                        <a:ext uri="{28A0092B-C50C-407E-A947-70E740481C1C}">
                          <a14:useLocalDpi xmlns:a14="http://schemas.microsoft.com/office/drawing/2010/main" val="0"/>
                        </a:ext>
                      </a:extLst>
                    </a:blip>
                    <a:srcRect l="22379" t="27835" r="23362" b="29958"/>
                    <a:stretch/>
                  </pic:blipFill>
                  <pic:spPr bwMode="auto">
                    <a:xfrm>
                      <a:off x="0" y="0"/>
                      <a:ext cx="36576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D3F" w:rsidRPr="002B459F">
        <w:rPr>
          <w:noProof/>
        </w:rPr>
        <w:drawing>
          <wp:anchor distT="0" distB="0" distL="114300" distR="114300" simplePos="0" relativeHeight="251625984" behindDoc="0" locked="0" layoutInCell="1" allowOverlap="1" wp14:anchorId="2088FB21" wp14:editId="27804707">
            <wp:simplePos x="0" y="0"/>
            <wp:positionH relativeFrom="column">
              <wp:posOffset>5578833</wp:posOffset>
            </wp:positionH>
            <wp:positionV relativeFrom="paragraph">
              <wp:posOffset>155518</wp:posOffset>
            </wp:positionV>
            <wp:extent cx="1521799" cy="1828800"/>
            <wp:effectExtent l="0" t="0" r="2540" b="0"/>
            <wp:wrapNone/>
            <wp:docPr id="262" name="Picture 262" descr="A picture containing text,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ark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1799" cy="1828800"/>
                    </a:xfrm>
                    <a:prstGeom prst="rect">
                      <a:avLst/>
                    </a:prstGeom>
                  </pic:spPr>
                </pic:pic>
              </a:graphicData>
            </a:graphic>
            <wp14:sizeRelH relativeFrom="page">
              <wp14:pctWidth>0</wp14:pctWidth>
            </wp14:sizeRelH>
            <wp14:sizeRelV relativeFrom="page">
              <wp14:pctHeight>0</wp14:pctHeight>
            </wp14:sizeRelV>
          </wp:anchor>
        </w:drawing>
      </w:r>
      <w:r w:rsidR="0042260D">
        <w:rPr>
          <w:noProof/>
        </w:rPr>
        <mc:AlternateContent>
          <mc:Choice Requires="wps">
            <w:drawing>
              <wp:anchor distT="0" distB="0" distL="114300" distR="114300" simplePos="0" relativeHeight="251653632" behindDoc="0" locked="0" layoutInCell="1" allowOverlap="1" wp14:anchorId="2C3D9792" wp14:editId="7F31A40B">
                <wp:simplePos x="0" y="0"/>
                <wp:positionH relativeFrom="column">
                  <wp:posOffset>1209675</wp:posOffset>
                </wp:positionH>
                <wp:positionV relativeFrom="paragraph">
                  <wp:posOffset>135254</wp:posOffset>
                </wp:positionV>
                <wp:extent cx="880110" cy="685801"/>
                <wp:effectExtent l="20955" t="0" r="0" b="36195"/>
                <wp:wrapNone/>
                <wp:docPr id="261" name="Arc 261"/>
                <wp:cNvGraphicFramePr/>
                <a:graphic xmlns:a="http://schemas.openxmlformats.org/drawingml/2006/main">
                  <a:graphicData uri="http://schemas.microsoft.com/office/word/2010/wordprocessingShape">
                    <wps:wsp>
                      <wps:cNvSpPr/>
                      <wps:spPr>
                        <a:xfrm rot="16200000" flipH="1">
                          <a:off x="0" y="0"/>
                          <a:ext cx="880110" cy="685801"/>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4541277B" w14:textId="77777777" w:rsidR="00DB006D" w:rsidRDefault="00DB006D" w:rsidP="00DB00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9792" id="Arc 261" o:spid="_x0000_s1031" style="position:absolute;left:0;text-align:left;margin-left:95.25pt;margin-top:10.65pt;width:69.3pt;height:54pt;rotation:9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0110,6858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" adj="-11796480,,5400" path="m440055,nsc683091,,880110,153522,880110,342901r-440055,l440055,xem440055,nfc683091,,880110,153522,880110,342901e" filled="f" strokecolor="#bfbfbf [2412]" strokeweight="4.5pt">
                <v:stroke joinstyle="miter" endcap="round"/>
                <v:formulas/>
                <v:path arrowok="t" o:connecttype="custom" o:connectlocs="440055,0;880110,342901" o:connectangles="0,0" textboxrect="0,0,880110,685801"/>
                <v:textbox>
                  <w:txbxContent>
                    <w:p w14:paraId="4541277B" w14:textId="77777777" w:rsidR="00DB006D" w:rsidRDefault="00DB006D" w:rsidP="00DB006D">
                      <w:pPr>
                        <w:jc w:val="center"/>
                      </w:pPr>
                    </w:p>
                  </w:txbxContent>
                </v:textbox>
              </v:shape>
            </w:pict>
          </mc:Fallback>
        </mc:AlternateContent>
      </w:r>
      <w:r w:rsidR="00B66990">
        <w:rPr>
          <w:noProof/>
        </w:rPr>
        <mc:AlternateContent>
          <mc:Choice Requires="wps">
            <w:drawing>
              <wp:anchor distT="0" distB="0" distL="114300" distR="114300" simplePos="0" relativeHeight="251652608" behindDoc="0" locked="0" layoutInCell="1" allowOverlap="1" wp14:anchorId="243C3A1A" wp14:editId="2E6F254B">
                <wp:simplePos x="0" y="0"/>
                <wp:positionH relativeFrom="column">
                  <wp:posOffset>1307465</wp:posOffset>
                </wp:positionH>
                <wp:positionV relativeFrom="paragraph">
                  <wp:posOffset>60961</wp:posOffset>
                </wp:positionV>
                <wp:extent cx="685800" cy="822960"/>
                <wp:effectExtent l="19050" t="19050" r="0" b="0"/>
                <wp:wrapNone/>
                <wp:docPr id="260" name="Arc 260"/>
                <wp:cNvGraphicFramePr/>
                <a:graphic xmlns:a="http://schemas.openxmlformats.org/drawingml/2006/main">
                  <a:graphicData uri="http://schemas.microsoft.com/office/word/2010/wordprocessingShape">
                    <wps:wsp>
                      <wps:cNvSpPr/>
                      <wps:spPr>
                        <a:xfrm flipH="1">
                          <a:off x="0" y="0"/>
                          <a:ext cx="685800" cy="822960"/>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3E166CF2" w14:textId="77777777" w:rsidR="00A20F1C" w:rsidRDefault="00A20F1C" w:rsidP="00A20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3A1A" id="Arc 260" o:spid="_x0000_s1032" style="position:absolute;left:0;text-align:left;margin-left:102.95pt;margin-top:4.8pt;width:54pt;height:64.8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822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" adj="-11796480,,5400" path="m342900,nsc532278,,685800,184226,685800,411480r-342900,l342900,xem342900,nfc532278,,685800,184226,685800,411480e" filled="f" strokecolor="#bfbfbf [2412]" strokeweight="4.5pt">
                <v:stroke joinstyle="miter" endcap="round"/>
                <v:formulas/>
                <v:path arrowok="t" o:connecttype="custom" o:connectlocs="342900,0;685800,411480" o:connectangles="0,0" textboxrect="0,0,685800,822960"/>
                <v:textbox>
                  <w:txbxContent>
                    <w:p w14:paraId="3E166CF2" w14:textId="77777777" w:rsidR="00A20F1C" w:rsidRDefault="00A20F1C" w:rsidP="00A20F1C">
                      <w:pPr>
                        <w:jc w:val="center"/>
                      </w:pPr>
                    </w:p>
                  </w:txbxContent>
                </v:textbox>
              </v:shape>
            </w:pict>
          </mc:Fallback>
        </mc:AlternateContent>
      </w:r>
    </w:p>
    <w:p w14:paraId="0ABBC897" w14:textId="5ADA02F7" w:rsidR="00DF45FD" w:rsidRDefault="00FE5416" w:rsidP="002E0E41">
      <w:pPr>
        <w:pStyle w:val="ListParagraph"/>
        <w:spacing w:after="0"/>
      </w:pPr>
      <w:r>
        <w:rPr>
          <w:noProof/>
        </w:rPr>
        <mc:AlternateContent>
          <mc:Choice Requires="wps">
            <w:drawing>
              <wp:anchor distT="0" distB="0" distL="114300" distR="114300" simplePos="0" relativeHeight="251663872" behindDoc="0" locked="0" layoutInCell="1" allowOverlap="1" wp14:anchorId="01A5F399" wp14:editId="67AECE2C">
                <wp:simplePos x="0" y="0"/>
                <wp:positionH relativeFrom="column">
                  <wp:posOffset>2095500</wp:posOffset>
                </wp:positionH>
                <wp:positionV relativeFrom="paragraph">
                  <wp:posOffset>107950</wp:posOffset>
                </wp:positionV>
                <wp:extent cx="518160" cy="0"/>
                <wp:effectExtent l="0" t="114300" r="0" b="133350"/>
                <wp:wrapNone/>
                <wp:docPr id="35" name="Straight Arrow Connector 35"/>
                <wp:cNvGraphicFramePr/>
                <a:graphic xmlns:a="http://schemas.openxmlformats.org/drawingml/2006/main">
                  <a:graphicData uri="http://schemas.microsoft.com/office/word/2010/wordprocessingShape">
                    <wps:wsp>
                      <wps:cNvCnPr/>
                      <wps:spPr>
                        <a:xfrm>
                          <a:off x="0" y="0"/>
                          <a:ext cx="518160" cy="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E3FA02B">
              <v:shape id="Straight Arrow Connector 35" style="position:absolute;margin-left:165pt;margin-top:8.5pt;width:40.8pt;height:0;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" w14:anchorId="0AE1FF9C">
                <v:stroke joinstyle="miter" endarrow="block"/>
              </v:shape>
            </w:pict>
          </mc:Fallback>
        </mc:AlternateContent>
      </w:r>
      <w:r w:rsidR="000A7081">
        <w:rPr>
          <w:noProof/>
        </w:rPr>
        <mc:AlternateContent>
          <mc:Choice Requires="wps">
            <w:drawing>
              <wp:anchor distT="0" distB="0" distL="114300" distR="114300" simplePos="0" relativeHeight="251655680" behindDoc="0" locked="0" layoutInCell="1" allowOverlap="1" wp14:anchorId="19148F23" wp14:editId="5F15BA17">
                <wp:simplePos x="0" y="0"/>
                <wp:positionH relativeFrom="column">
                  <wp:posOffset>1652904</wp:posOffset>
                </wp:positionH>
                <wp:positionV relativeFrom="paragraph">
                  <wp:posOffset>112395</wp:posOffset>
                </wp:positionV>
                <wp:extent cx="423333" cy="764117"/>
                <wp:effectExtent l="19050" t="19050" r="0" b="0"/>
                <wp:wrapNone/>
                <wp:docPr id="263" name="Arc 263"/>
                <wp:cNvGraphicFramePr/>
                <a:graphic xmlns:a="http://schemas.openxmlformats.org/drawingml/2006/main">
                  <a:graphicData uri="http://schemas.microsoft.com/office/word/2010/wordprocessingShape">
                    <wps:wsp>
                      <wps:cNvSpPr/>
                      <wps:spPr>
                        <a:xfrm flipH="1">
                          <a:off x="0" y="0"/>
                          <a:ext cx="423333" cy="764117"/>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1BC246DE" w14:textId="77777777" w:rsidR="00DE296E" w:rsidRDefault="00DE296E" w:rsidP="00DE29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8F23" id="Arc 263" o:spid="_x0000_s1033" style="position:absolute;left:0;text-align:left;margin-left:130.15pt;margin-top:8.85pt;width:33.35pt;height:60.1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333,764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" adj="-11796480,,5400" path="m211666,nsc328566,,423333,171054,423333,382059r-211666,c211667,254706,211666,127353,211666,xem211666,nfc328566,,423333,171054,423333,382059e" filled="f" strokecolor="#bfbfbf [2412]" strokeweight="4.5pt">
                <v:stroke joinstyle="miter" endcap="round"/>
                <v:formulas/>
                <v:path arrowok="t" o:connecttype="custom" o:connectlocs="211666,0;423333,382059" o:connectangles="0,0" textboxrect="0,0,423333,764117"/>
                <v:textbox>
                  <w:txbxContent>
                    <w:p w14:paraId="1BC246DE" w14:textId="77777777" w:rsidR="00DE296E" w:rsidRDefault="00DE296E" w:rsidP="00DE296E">
                      <w:pPr>
                        <w:jc w:val="center"/>
                      </w:pPr>
                    </w:p>
                  </w:txbxContent>
                </v:textbox>
              </v:shape>
            </w:pict>
          </mc:Fallback>
        </mc:AlternateContent>
      </w:r>
      <w:r w:rsidR="00B66990">
        <w:rPr>
          <w:noProof/>
        </w:rPr>
        <w:drawing>
          <wp:anchor distT="0" distB="0" distL="114300" distR="114300" simplePos="0" relativeHeight="251657728" behindDoc="0" locked="0" layoutInCell="1" allowOverlap="1" wp14:anchorId="62658932" wp14:editId="3BEA01D2">
            <wp:simplePos x="0" y="0"/>
            <wp:positionH relativeFrom="column">
              <wp:posOffset>1785197</wp:posOffset>
            </wp:positionH>
            <wp:positionV relativeFrom="paragraph">
              <wp:posOffset>15875</wp:posOffset>
            </wp:positionV>
            <wp:extent cx="274320" cy="27432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7D56DC5C" w14:textId="5530C8E1" w:rsidR="00DF45FD" w:rsidRDefault="0042260D" w:rsidP="002E0E41">
      <w:pPr>
        <w:pStyle w:val="ListParagraph"/>
        <w:spacing w:after="0"/>
      </w:pPr>
      <w:r>
        <w:rPr>
          <w:noProof/>
        </w:rPr>
        <mc:AlternateContent>
          <mc:Choice Requires="wps">
            <w:drawing>
              <wp:anchor distT="0" distB="0" distL="114300" distR="114300" simplePos="0" relativeHeight="251656704" behindDoc="0" locked="0" layoutInCell="1" allowOverlap="1" wp14:anchorId="07A2BD85" wp14:editId="7563B630">
                <wp:simplePos x="0" y="0"/>
                <wp:positionH relativeFrom="column">
                  <wp:posOffset>1508760</wp:posOffset>
                </wp:positionH>
                <wp:positionV relativeFrom="paragraph">
                  <wp:posOffset>1269</wp:posOffset>
                </wp:positionV>
                <wp:extent cx="971550" cy="685801"/>
                <wp:effectExtent l="9525" t="0" r="0" b="47625"/>
                <wp:wrapNone/>
                <wp:docPr id="270" name="Arc 270"/>
                <wp:cNvGraphicFramePr/>
                <a:graphic xmlns:a="http://schemas.openxmlformats.org/drawingml/2006/main">
                  <a:graphicData uri="http://schemas.microsoft.com/office/word/2010/wordprocessingShape">
                    <wps:wsp>
                      <wps:cNvSpPr/>
                      <wps:spPr>
                        <a:xfrm rot="16200000" flipH="1">
                          <a:off x="0" y="0"/>
                          <a:ext cx="971550" cy="685801"/>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13020A67" w14:textId="77777777" w:rsidR="000A7081" w:rsidRDefault="000A7081" w:rsidP="000A7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BD85" id="Arc 270" o:spid="_x0000_s1034" style="position:absolute;left:0;text-align:left;margin-left:118.8pt;margin-top:.1pt;width:76.5pt;height:54pt;rotation:9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6858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" adj="-11796480,,5400" path="m485775,nsc754061,,971550,153522,971550,342901r-485775,l485775,xem485775,nfc754061,,971550,153522,971550,342901e" filled="f" strokecolor="#bfbfbf [2412]" strokeweight="4.5pt">
                <v:stroke joinstyle="miter" endcap="round"/>
                <v:formulas/>
                <v:path arrowok="t" o:connecttype="custom" o:connectlocs="485775,0;971550,342901" o:connectangles="0,0" textboxrect="0,0,971550,685801"/>
                <v:textbox>
                  <w:txbxContent>
                    <w:p w14:paraId="13020A67" w14:textId="77777777" w:rsidR="000A7081" w:rsidRDefault="000A7081" w:rsidP="000A7081">
                      <w:pPr>
                        <w:jc w:val="center"/>
                      </w:pPr>
                    </w:p>
                  </w:txbxContent>
                </v:textbox>
              </v:shape>
            </w:pict>
          </mc:Fallback>
        </mc:AlternateContent>
      </w:r>
      <w:r w:rsidR="002A130B">
        <w:rPr>
          <w:noProof/>
        </w:rPr>
        <w:drawing>
          <wp:anchor distT="0" distB="0" distL="114300" distR="114300" simplePos="0" relativeHeight="251624960" behindDoc="0" locked="0" layoutInCell="1" allowOverlap="1" wp14:anchorId="0B23A4EE" wp14:editId="21DEE098">
            <wp:simplePos x="0" y="0"/>
            <wp:positionH relativeFrom="column">
              <wp:posOffset>-799</wp:posOffset>
            </wp:positionH>
            <wp:positionV relativeFrom="paragraph">
              <wp:posOffset>31458</wp:posOffset>
            </wp:positionV>
            <wp:extent cx="1080135" cy="1371600"/>
            <wp:effectExtent l="0" t="0" r="5715" b="0"/>
            <wp:wrapNone/>
            <wp:docPr id="13" name="Picture 13"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lculator&#10;&#10;Description automatically generated with low confidence"/>
                    <pic:cNvPicPr/>
                  </pic:nvPicPr>
                  <pic:blipFill rotWithShape="1">
                    <a:blip r:embed="rId27">
                      <a:extLst>
                        <a:ext uri="{28A0092B-C50C-407E-A947-70E740481C1C}">
                          <a14:useLocalDpi xmlns:a14="http://schemas.microsoft.com/office/drawing/2010/main" val="0"/>
                        </a:ext>
                      </a:extLst>
                    </a:blip>
                    <a:srcRect b="44000"/>
                    <a:stretch/>
                  </pic:blipFill>
                  <pic:spPr bwMode="auto">
                    <a:xfrm>
                      <a:off x="0" y="0"/>
                      <a:ext cx="10801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92E80" w14:textId="2103E2DC" w:rsidR="00DF45FD" w:rsidRDefault="00DF45FD" w:rsidP="002E0E41">
      <w:pPr>
        <w:pStyle w:val="ListParagraph"/>
        <w:spacing w:after="0"/>
      </w:pPr>
    </w:p>
    <w:p w14:paraId="554ABCE5" w14:textId="571D0099" w:rsidR="00DF45FD" w:rsidRDefault="00DF45FD" w:rsidP="002E0E41">
      <w:pPr>
        <w:pStyle w:val="ListParagraph"/>
        <w:spacing w:after="0"/>
      </w:pPr>
    </w:p>
    <w:p w14:paraId="66FA7DD2" w14:textId="6203B941" w:rsidR="00DF45FD" w:rsidRDefault="00154D3F" w:rsidP="002E0E41">
      <w:pPr>
        <w:pStyle w:val="ListParagraph"/>
        <w:spacing w:after="0"/>
      </w:pPr>
      <w:r>
        <w:rPr>
          <w:noProof/>
        </w:rPr>
        <mc:AlternateContent>
          <mc:Choice Requires="wps">
            <w:drawing>
              <wp:anchor distT="0" distB="0" distL="114300" distR="114300" simplePos="0" relativeHeight="251630080" behindDoc="0" locked="0" layoutInCell="1" allowOverlap="1" wp14:anchorId="348E40EB" wp14:editId="4525AC12">
                <wp:simplePos x="0" y="0"/>
                <wp:positionH relativeFrom="column">
                  <wp:posOffset>684474</wp:posOffset>
                </wp:positionH>
                <wp:positionV relativeFrom="paragraph">
                  <wp:posOffset>129953</wp:posOffset>
                </wp:positionV>
                <wp:extent cx="4893365" cy="415124"/>
                <wp:effectExtent l="76200" t="38100" r="97790" b="137795"/>
                <wp:wrapNone/>
                <wp:docPr id="55" name="Connector: Elbow 55"/>
                <wp:cNvGraphicFramePr/>
                <a:graphic xmlns:a="http://schemas.openxmlformats.org/drawingml/2006/main">
                  <a:graphicData uri="http://schemas.microsoft.com/office/word/2010/wordprocessingShape">
                    <wps:wsp>
                      <wps:cNvCnPr/>
                      <wps:spPr>
                        <a:xfrm flipH="1" flipV="1">
                          <a:off x="0" y="0"/>
                          <a:ext cx="4893365" cy="415124"/>
                        </a:xfrm>
                        <a:prstGeom prst="bentConnector3">
                          <a:avLst>
                            <a:gd name="adj1" fmla="val 44366"/>
                          </a:avLst>
                        </a:prstGeom>
                        <a:ln w="57150" cap="rnd">
                          <a:solidFill>
                            <a:schemeClr val="bg1">
                              <a:lumMod val="75000"/>
                            </a:schemeClr>
                          </a:solidFill>
                          <a:roun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0B24A0C">
              <v:shape id="Connector: Elbow 55" style="position:absolute;margin-left:53.9pt;margin-top:10.25pt;width:385.3pt;height:32.7pt;flip:x 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4.5pt" type="#_x0000_t34" adj="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" w14:anchorId="76C8FD0E">
                <v:stroke joinstyle="round" endcap="round"/>
                <v:shadow on="t" color="black" opacity="26214f" offset="0,3pt" origin=",-.5"/>
              </v:shape>
            </w:pict>
          </mc:Fallback>
        </mc:AlternateContent>
      </w:r>
      <w:r w:rsidR="00C815D0">
        <w:rPr>
          <w:noProof/>
        </w:rPr>
        <mc:AlternateContent>
          <mc:Choice Requires="wps">
            <w:drawing>
              <wp:anchor distT="0" distB="0" distL="114300" distR="114300" simplePos="0" relativeHeight="251631104" behindDoc="0" locked="0" layoutInCell="1" allowOverlap="1" wp14:anchorId="6E33AA49" wp14:editId="6FA4EED3">
                <wp:simplePos x="0" y="0"/>
                <wp:positionH relativeFrom="column">
                  <wp:posOffset>1358265</wp:posOffset>
                </wp:positionH>
                <wp:positionV relativeFrom="paragraph">
                  <wp:posOffset>36195</wp:posOffset>
                </wp:positionV>
                <wp:extent cx="631825" cy="410210"/>
                <wp:effectExtent l="38100" t="19050" r="53975" b="104140"/>
                <wp:wrapNone/>
                <wp:docPr id="56" name="Straight Connector 56"/>
                <wp:cNvGraphicFramePr/>
                <a:graphic xmlns:a="http://schemas.openxmlformats.org/drawingml/2006/main">
                  <a:graphicData uri="http://schemas.microsoft.com/office/word/2010/wordprocessingShape">
                    <wps:wsp>
                      <wps:cNvCnPr/>
                      <wps:spPr>
                        <a:xfrm>
                          <a:off x="0" y="0"/>
                          <a:ext cx="631825" cy="410210"/>
                        </a:xfrm>
                        <a:prstGeom prst="line">
                          <a:avLst/>
                        </a:prstGeom>
                        <a:ln w="57150" cap="rnd">
                          <a:solidFill>
                            <a:srgbClr val="FFC000"/>
                          </a:solidFill>
                        </a:ln>
                        <a:effectLst>
                          <a:outerShdw blurRad="12700" dist="38100" dir="5400000" algn="t"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2B30696">
              <v:line id="Straight Connector 5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from="106.95pt,2.85pt" to="156.7pt,35.15pt" w14:anchorId="08449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">
                <v:stroke joinstyle="miter" endcap="round"/>
                <v:shadow on="t" color="white [3212]" offset="0,3pt" origin=",-.5"/>
              </v:line>
            </w:pict>
          </mc:Fallback>
        </mc:AlternateContent>
      </w:r>
    </w:p>
    <w:p w14:paraId="1FC493AE" w14:textId="3A24697E" w:rsidR="00DF45FD" w:rsidRDefault="00154D3F" w:rsidP="002E0E41">
      <w:pPr>
        <w:pStyle w:val="ListParagraph"/>
        <w:spacing w:after="0"/>
      </w:pPr>
      <w:r>
        <w:rPr>
          <w:noProof/>
        </w:rPr>
        <mc:AlternateContent>
          <mc:Choice Requires="wps">
            <w:drawing>
              <wp:anchor distT="45720" distB="45720" distL="114300" distR="114300" simplePos="0" relativeHeight="251632128" behindDoc="0" locked="0" layoutInCell="1" allowOverlap="1" wp14:anchorId="692E419B" wp14:editId="76551421">
                <wp:simplePos x="0" y="0"/>
                <wp:positionH relativeFrom="column">
                  <wp:posOffset>4222115</wp:posOffset>
                </wp:positionH>
                <wp:positionV relativeFrom="paragraph">
                  <wp:posOffset>160655</wp:posOffset>
                </wp:positionV>
                <wp:extent cx="1355090" cy="600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600075"/>
                        </a:xfrm>
                        <a:prstGeom prst="rect">
                          <a:avLst/>
                        </a:prstGeom>
                        <a:noFill/>
                        <a:ln w="9525">
                          <a:noFill/>
                          <a:miter lim="800000"/>
                          <a:headEnd/>
                          <a:tailEnd/>
                        </a:ln>
                      </wps:spPr>
                      <wps:txbx>
                        <w:txbxContent>
                          <w:p w14:paraId="528A4B26" w14:textId="5980B4DD" w:rsidR="00233DE9" w:rsidRPr="003D1F4C" w:rsidRDefault="00233DE9" w:rsidP="00154D3F">
                            <w:pPr>
                              <w:spacing w:after="0" w:line="276" w:lineRule="auto"/>
                              <w:jc w:val="center"/>
                              <w:rPr>
                                <w:b/>
                                <w:bCs/>
                              </w:rPr>
                            </w:pPr>
                            <w:r w:rsidRPr="003D1F4C">
                              <w:rPr>
                                <w:b/>
                                <w:bCs/>
                              </w:rPr>
                              <w:t>Alarm Primary</w:t>
                            </w:r>
                          </w:p>
                          <w:p w14:paraId="16FCA6A6" w14:textId="77777777" w:rsidR="00A70015" w:rsidRPr="003D1F4C" w:rsidRDefault="00A70015" w:rsidP="00154D3F">
                            <w:pPr>
                              <w:spacing w:after="0" w:line="276" w:lineRule="auto"/>
                              <w:jc w:val="center"/>
                              <w:rPr>
                                <w:b/>
                                <w:bCs/>
                              </w:rPr>
                            </w:pPr>
                          </w:p>
                          <w:p w14:paraId="65943D23" w14:textId="7591EA78" w:rsidR="00233DE9" w:rsidRPr="003D1F4C" w:rsidRDefault="00233DE9" w:rsidP="00154D3F">
                            <w:pPr>
                              <w:spacing w:after="0" w:line="276" w:lineRule="auto"/>
                              <w:jc w:val="center"/>
                              <w:rPr>
                                <w:b/>
                                <w:bCs/>
                              </w:rPr>
                            </w:pPr>
                            <w:r w:rsidRPr="003D1F4C">
                              <w:rPr>
                                <w:b/>
                                <w:bCs/>
                              </w:rPr>
                              <w:t>Alarm Secondary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E419B" id="_x0000_s1035" type="#_x0000_t202" style="position:absolute;left:0;text-align:left;margin-left:332.45pt;margin-top:12.65pt;width:106.7pt;height:47.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" filled="f" stroked="f">
                <v:textbox>
                  <w:txbxContent>
                    <w:p w14:paraId="528A4B26" w14:textId="5980B4DD" w:rsidR="00233DE9" w:rsidRPr="003D1F4C" w:rsidRDefault="00233DE9" w:rsidP="00154D3F">
                      <w:pPr>
                        <w:spacing w:after="0" w:line="276" w:lineRule="auto"/>
                        <w:jc w:val="center"/>
                        <w:rPr>
                          <w:b/>
                          <w:bCs/>
                        </w:rPr>
                      </w:pPr>
                      <w:r w:rsidRPr="003D1F4C">
                        <w:rPr>
                          <w:b/>
                          <w:bCs/>
                        </w:rPr>
                        <w:t>Alarm Primary</w:t>
                      </w:r>
                    </w:p>
                    <w:p w14:paraId="16FCA6A6" w14:textId="77777777" w:rsidR="00A70015" w:rsidRPr="003D1F4C" w:rsidRDefault="00A70015" w:rsidP="00154D3F">
                      <w:pPr>
                        <w:spacing w:after="0" w:line="276" w:lineRule="auto"/>
                        <w:jc w:val="center"/>
                        <w:rPr>
                          <w:b/>
                          <w:bCs/>
                        </w:rPr>
                      </w:pPr>
                    </w:p>
                    <w:p w14:paraId="65943D23" w14:textId="7591EA78" w:rsidR="00233DE9" w:rsidRPr="003D1F4C" w:rsidRDefault="00233DE9" w:rsidP="00154D3F">
                      <w:pPr>
                        <w:spacing w:after="0" w:line="276" w:lineRule="auto"/>
                        <w:jc w:val="center"/>
                        <w:rPr>
                          <w:b/>
                          <w:bCs/>
                        </w:rPr>
                      </w:pPr>
                      <w:r w:rsidRPr="003D1F4C">
                        <w:rPr>
                          <w:b/>
                          <w:bCs/>
                        </w:rPr>
                        <w:t>Alarm Secondary</w:t>
                      </w:r>
                    </w:p>
                  </w:txbxContent>
                </v:textbox>
              </v:shape>
            </w:pict>
          </mc:Fallback>
        </mc:AlternateContent>
      </w:r>
    </w:p>
    <w:p w14:paraId="7C5F3DFD" w14:textId="5CE805F7" w:rsidR="00DF45FD" w:rsidRDefault="00154D3F" w:rsidP="002E0E41">
      <w:pPr>
        <w:pStyle w:val="ListParagraph"/>
        <w:spacing w:after="0"/>
      </w:pPr>
      <w:r>
        <w:rPr>
          <w:noProof/>
        </w:rPr>
        <mc:AlternateContent>
          <mc:Choice Requires="wps">
            <w:drawing>
              <wp:anchor distT="0" distB="0" distL="114300" distR="114300" simplePos="0" relativeHeight="251629056" behindDoc="0" locked="0" layoutInCell="1" allowOverlap="1" wp14:anchorId="62791731" wp14:editId="5E7D2B18">
                <wp:simplePos x="0" y="0"/>
                <wp:positionH relativeFrom="column">
                  <wp:posOffset>684475</wp:posOffset>
                </wp:positionH>
                <wp:positionV relativeFrom="paragraph">
                  <wp:posOffset>45582</wp:posOffset>
                </wp:positionV>
                <wp:extent cx="4893310" cy="517884"/>
                <wp:effectExtent l="76200" t="38100" r="97790" b="130175"/>
                <wp:wrapNone/>
                <wp:docPr id="53" name="Connector: Elbow 53"/>
                <wp:cNvGraphicFramePr/>
                <a:graphic xmlns:a="http://schemas.openxmlformats.org/drawingml/2006/main">
                  <a:graphicData uri="http://schemas.microsoft.com/office/word/2010/wordprocessingShape">
                    <wps:wsp>
                      <wps:cNvCnPr/>
                      <wps:spPr>
                        <a:xfrm flipH="1" flipV="1">
                          <a:off x="0" y="0"/>
                          <a:ext cx="4893310" cy="517884"/>
                        </a:xfrm>
                        <a:prstGeom prst="bentConnector3">
                          <a:avLst/>
                        </a:prstGeom>
                        <a:ln w="57150" cap="rnd">
                          <a:solidFill>
                            <a:schemeClr val="bg1">
                              <a:lumMod val="75000"/>
                            </a:schemeClr>
                          </a:solidFill>
                          <a:roun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92A88F9">
              <v:shape id="Connector: Elbow 53" style="position:absolute;margin-left:53.9pt;margin-top:3.6pt;width:385.3pt;height:40.8pt;flip:x 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4.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" w14:anchorId="09C7240D">
                <v:stroke joinstyle="round" endcap="round"/>
                <v:shadow on="t" color="black" opacity="26214f" offset="0,3pt" origin=",-.5"/>
              </v:shape>
            </w:pict>
          </mc:Fallback>
        </mc:AlternateContent>
      </w:r>
    </w:p>
    <w:p w14:paraId="04B1B625" w14:textId="76151C7C" w:rsidR="00DF45FD" w:rsidRDefault="00DF45FD" w:rsidP="002E0E41">
      <w:pPr>
        <w:pStyle w:val="ListParagraph"/>
        <w:spacing w:after="0"/>
      </w:pPr>
    </w:p>
    <w:p w14:paraId="533CFBBC" w14:textId="2228102C" w:rsidR="00DF45FD" w:rsidRDefault="00DF45FD" w:rsidP="002E0E41">
      <w:pPr>
        <w:pStyle w:val="ListParagraph"/>
        <w:spacing w:after="0"/>
      </w:pPr>
    </w:p>
    <w:p w14:paraId="366361FF" w14:textId="5EFE005E" w:rsidR="00DF45FD" w:rsidRDefault="00DF45FD" w:rsidP="002E0E41">
      <w:pPr>
        <w:pStyle w:val="ListParagraph"/>
        <w:spacing w:after="0"/>
      </w:pPr>
    </w:p>
    <w:p w14:paraId="03DDE56B" w14:textId="7430CA1F" w:rsidR="00DF45FD" w:rsidRDefault="00DF45FD" w:rsidP="002E0E41">
      <w:pPr>
        <w:pStyle w:val="ListParagraph"/>
        <w:spacing w:after="0"/>
      </w:pPr>
    </w:p>
    <w:p w14:paraId="79F2F4F5" w14:textId="2534E97D" w:rsidR="00154D3F" w:rsidRDefault="00154D3F" w:rsidP="002E0E41">
      <w:pPr>
        <w:pStyle w:val="ListParagraph"/>
        <w:spacing w:after="0"/>
      </w:pPr>
    </w:p>
    <w:p w14:paraId="2D85E186" w14:textId="4BBF113C" w:rsidR="00154D3F" w:rsidRDefault="00154D3F" w:rsidP="002E0E41">
      <w:pPr>
        <w:pStyle w:val="ListParagraph"/>
        <w:spacing w:after="0"/>
      </w:pPr>
    </w:p>
    <w:p w14:paraId="63F4B839" w14:textId="56A31B4E" w:rsidR="004243A9" w:rsidRPr="00EE3D30" w:rsidRDefault="004243A9" w:rsidP="00EE3D30">
      <w:pPr>
        <w:spacing w:after="0" w:line="276" w:lineRule="auto"/>
        <w:rPr>
          <w:sz w:val="20"/>
          <w:szCs w:val="20"/>
        </w:rPr>
      </w:pPr>
    </w:p>
    <w:p w14:paraId="1A51A1F5" w14:textId="7E4169E5" w:rsidR="0016548C" w:rsidRDefault="00044C4A" w:rsidP="00415F6C">
      <w:pPr>
        <w:pStyle w:val="ListParagraph"/>
        <w:numPr>
          <w:ilvl w:val="0"/>
          <w:numId w:val="38"/>
        </w:numPr>
        <w:spacing w:after="0" w:line="276" w:lineRule="auto"/>
        <w:rPr>
          <w:sz w:val="20"/>
          <w:szCs w:val="20"/>
        </w:rPr>
      </w:pPr>
      <w:r w:rsidRPr="00EE1948">
        <w:rPr>
          <w:sz w:val="20"/>
          <w:szCs w:val="20"/>
        </w:rPr>
        <w:lastRenderedPageBreak/>
        <w:t xml:space="preserve">Remove </w:t>
      </w:r>
      <w:r w:rsidR="00A5244A" w:rsidRPr="00EE1948">
        <w:rPr>
          <w:sz w:val="20"/>
          <w:szCs w:val="20"/>
        </w:rPr>
        <w:t>Alarm Primary</w:t>
      </w:r>
      <w:r w:rsidR="009649AD" w:rsidRPr="00EE1948">
        <w:rPr>
          <w:sz w:val="20"/>
          <w:szCs w:val="20"/>
        </w:rPr>
        <w:t xml:space="preserve"> from the 66 block and attach a new RJ11 male connection to the end</w:t>
      </w:r>
      <w:r w:rsidR="00707C14">
        <w:rPr>
          <w:sz w:val="20"/>
          <w:szCs w:val="20"/>
        </w:rPr>
        <w:t xml:space="preserve">. Then plug the new </w:t>
      </w:r>
      <w:r w:rsidR="00DA64F9">
        <w:rPr>
          <w:sz w:val="20"/>
          <w:szCs w:val="20"/>
        </w:rPr>
        <w:t>RJ11 end into one of the provided new biscuit jacks</w:t>
      </w:r>
      <w:r w:rsidR="006F3559">
        <w:rPr>
          <w:sz w:val="20"/>
          <w:szCs w:val="20"/>
        </w:rPr>
        <w:t>. Using the provided patch phone cables</w:t>
      </w:r>
      <w:r w:rsidR="009649AD" w:rsidRPr="00EE1948">
        <w:rPr>
          <w:sz w:val="20"/>
          <w:szCs w:val="20"/>
        </w:rPr>
        <w:t xml:space="preserve"> plug into </w:t>
      </w:r>
      <w:r w:rsidR="00232502">
        <w:rPr>
          <w:sz w:val="20"/>
          <w:szCs w:val="20"/>
        </w:rPr>
        <w:t xml:space="preserve">the biscuit jack and terminate at </w:t>
      </w:r>
      <w:r w:rsidR="009649AD" w:rsidRPr="00EE1948">
        <w:rPr>
          <w:sz w:val="20"/>
          <w:szCs w:val="20"/>
        </w:rPr>
        <w:t xml:space="preserve">RJ11 Port #1 on the </w:t>
      </w:r>
      <w:r w:rsidR="002113FC">
        <w:t xml:space="preserve">Ooma </w:t>
      </w:r>
      <w:proofErr w:type="spellStart"/>
      <w:r w:rsidR="002113FC">
        <w:t>Airdial</w:t>
      </w:r>
      <w:proofErr w:type="spellEnd"/>
      <w:r w:rsidR="0066076A" w:rsidRPr="00EE1948">
        <w:rPr>
          <w:sz w:val="20"/>
          <w:szCs w:val="20"/>
        </w:rPr>
        <w:t>.</w:t>
      </w:r>
    </w:p>
    <w:p w14:paraId="286CFF9C" w14:textId="5B07B719" w:rsidR="004A6EFE" w:rsidRPr="00D84DE9" w:rsidRDefault="004A6EFE" w:rsidP="00415F6C">
      <w:pPr>
        <w:pStyle w:val="ListParagraph"/>
        <w:numPr>
          <w:ilvl w:val="0"/>
          <w:numId w:val="38"/>
        </w:numPr>
        <w:spacing w:after="0" w:line="276" w:lineRule="auto"/>
        <w:rPr>
          <w:sz w:val="20"/>
          <w:szCs w:val="20"/>
        </w:rPr>
      </w:pPr>
    </w:p>
    <w:p w14:paraId="2BF6B6AC" w14:textId="42B1A3C5" w:rsidR="00232502" w:rsidRDefault="00232502" w:rsidP="00232502">
      <w:pPr>
        <w:pStyle w:val="ListParagraph"/>
        <w:numPr>
          <w:ilvl w:val="0"/>
          <w:numId w:val="38"/>
        </w:numPr>
        <w:spacing w:after="0" w:line="276" w:lineRule="auto"/>
        <w:rPr>
          <w:sz w:val="20"/>
          <w:szCs w:val="20"/>
        </w:rPr>
      </w:pPr>
      <w:r w:rsidRPr="00EE1948">
        <w:rPr>
          <w:sz w:val="20"/>
          <w:szCs w:val="20"/>
        </w:rPr>
        <w:t xml:space="preserve">Remove Alarm </w:t>
      </w:r>
      <w:r>
        <w:rPr>
          <w:sz w:val="20"/>
          <w:szCs w:val="20"/>
        </w:rPr>
        <w:t>Secondary</w:t>
      </w:r>
      <w:r w:rsidRPr="00EE1948">
        <w:rPr>
          <w:sz w:val="20"/>
          <w:szCs w:val="20"/>
        </w:rPr>
        <w:t xml:space="preserve"> from the 66 block and attach a new RJ11 male connection to the end</w:t>
      </w:r>
      <w:r>
        <w:rPr>
          <w:sz w:val="20"/>
          <w:szCs w:val="20"/>
        </w:rPr>
        <w:t>. Then plug the new RJ11 end into one of the provided new biscuit jacks. Using the provided patch phone cables</w:t>
      </w:r>
      <w:r w:rsidRPr="00EE1948">
        <w:rPr>
          <w:sz w:val="20"/>
          <w:szCs w:val="20"/>
        </w:rPr>
        <w:t xml:space="preserve"> plug into </w:t>
      </w:r>
      <w:r>
        <w:rPr>
          <w:sz w:val="20"/>
          <w:szCs w:val="20"/>
        </w:rPr>
        <w:t xml:space="preserve">the biscuit jack and terminate at </w:t>
      </w:r>
      <w:r w:rsidRPr="00EE1948">
        <w:rPr>
          <w:sz w:val="20"/>
          <w:szCs w:val="20"/>
        </w:rPr>
        <w:t>RJ11 Port #</w:t>
      </w:r>
      <w:r w:rsidR="00BC1BF0">
        <w:rPr>
          <w:sz w:val="20"/>
          <w:szCs w:val="20"/>
        </w:rPr>
        <w:t>2</w:t>
      </w:r>
      <w:r w:rsidRPr="00EE1948">
        <w:rPr>
          <w:sz w:val="20"/>
          <w:szCs w:val="20"/>
        </w:rPr>
        <w:t xml:space="preserve"> on the </w:t>
      </w:r>
      <w:r w:rsidR="002113FC">
        <w:t xml:space="preserve">Ooma </w:t>
      </w:r>
      <w:proofErr w:type="spellStart"/>
      <w:r w:rsidR="002113FC">
        <w:t>Airdial</w:t>
      </w:r>
      <w:proofErr w:type="spellEnd"/>
      <w:r w:rsidRPr="00EE1948">
        <w:rPr>
          <w:sz w:val="20"/>
          <w:szCs w:val="20"/>
        </w:rPr>
        <w:t>.</w:t>
      </w:r>
    </w:p>
    <w:p w14:paraId="5FBD401A" w14:textId="75218BBF" w:rsidR="0016548C" w:rsidRPr="00D84DE9" w:rsidRDefault="0016548C" w:rsidP="00415F6C">
      <w:pPr>
        <w:pStyle w:val="ListParagraph"/>
        <w:spacing w:after="0" w:line="276" w:lineRule="auto"/>
        <w:rPr>
          <w:sz w:val="20"/>
          <w:szCs w:val="20"/>
        </w:rPr>
      </w:pPr>
    </w:p>
    <w:p w14:paraId="1DFF7392" w14:textId="4E58EE7C" w:rsidR="004A6EFE" w:rsidRDefault="008D083A" w:rsidP="00415F6C">
      <w:pPr>
        <w:pStyle w:val="ListParagraph"/>
        <w:numPr>
          <w:ilvl w:val="1"/>
          <w:numId w:val="38"/>
        </w:numPr>
        <w:spacing w:after="0" w:line="276" w:lineRule="auto"/>
        <w:ind w:left="1080"/>
        <w:rPr>
          <w:sz w:val="20"/>
          <w:szCs w:val="20"/>
        </w:rPr>
      </w:pPr>
      <w:r w:rsidRPr="70408EB3">
        <w:rPr>
          <w:sz w:val="20"/>
          <w:szCs w:val="20"/>
        </w:rPr>
        <w:t xml:space="preserve">If the phone lines won’t reach the </w:t>
      </w:r>
      <w:r w:rsidR="28A808BB">
        <w:t>Ooma AirDia</w:t>
      </w:r>
      <w:r w:rsidRPr="70408EB3">
        <w:rPr>
          <w:sz w:val="20"/>
          <w:szCs w:val="20"/>
        </w:rPr>
        <w:t>, y</w:t>
      </w:r>
      <w:r w:rsidR="0066076A" w:rsidRPr="70408EB3">
        <w:rPr>
          <w:sz w:val="20"/>
          <w:szCs w:val="20"/>
        </w:rPr>
        <w:t xml:space="preserve">ou may need to run </w:t>
      </w:r>
      <w:r w:rsidR="00A9272C" w:rsidRPr="70408EB3">
        <w:rPr>
          <w:sz w:val="20"/>
          <w:szCs w:val="20"/>
        </w:rPr>
        <w:t xml:space="preserve">new phone cable from the </w:t>
      </w:r>
      <w:r w:rsidR="002113FC">
        <w:t xml:space="preserve">Ooma </w:t>
      </w:r>
      <w:proofErr w:type="spellStart"/>
      <w:r w:rsidR="002113FC">
        <w:t>Airdial</w:t>
      </w:r>
      <w:proofErr w:type="spellEnd"/>
      <w:r w:rsidR="002113FC">
        <w:t xml:space="preserve"> </w:t>
      </w:r>
      <w:r w:rsidR="00A9272C" w:rsidRPr="70408EB3">
        <w:rPr>
          <w:sz w:val="20"/>
          <w:szCs w:val="20"/>
        </w:rPr>
        <w:t xml:space="preserve">to the biscuit jacks </w:t>
      </w:r>
      <w:r w:rsidRPr="70408EB3">
        <w:rPr>
          <w:sz w:val="20"/>
          <w:szCs w:val="20"/>
        </w:rPr>
        <w:t>patching to the Fire Panel.</w:t>
      </w:r>
    </w:p>
    <w:p w14:paraId="10CD3424" w14:textId="5C12F65C" w:rsidR="00415F6C" w:rsidRPr="00415F6C" w:rsidRDefault="00415F6C" w:rsidP="00415F6C">
      <w:pPr>
        <w:spacing w:after="0" w:line="276" w:lineRule="auto"/>
        <w:ind w:left="720"/>
        <w:rPr>
          <w:sz w:val="20"/>
          <w:szCs w:val="20"/>
        </w:rPr>
      </w:pPr>
    </w:p>
    <w:p w14:paraId="19BEAE7C" w14:textId="13A722FD" w:rsidR="00F54D44" w:rsidRDefault="00EC503F" w:rsidP="00415F6C">
      <w:pPr>
        <w:pStyle w:val="ListParagraph"/>
        <w:numPr>
          <w:ilvl w:val="1"/>
          <w:numId w:val="38"/>
        </w:numPr>
        <w:spacing w:after="0" w:line="276" w:lineRule="auto"/>
        <w:ind w:left="1080"/>
        <w:rPr>
          <w:sz w:val="20"/>
          <w:szCs w:val="20"/>
        </w:rPr>
      </w:pPr>
      <w:r>
        <w:rPr>
          <w:sz w:val="20"/>
          <w:szCs w:val="20"/>
        </w:rPr>
        <w:t>Mount the biscuit jacks to the wall where they are accessible for future troubleshooting needs.</w:t>
      </w:r>
    </w:p>
    <w:p w14:paraId="1DBF587E" w14:textId="77777777" w:rsidR="00FC419E" w:rsidRPr="00F01679" w:rsidRDefault="00FC419E" w:rsidP="00F01679">
      <w:pPr>
        <w:rPr>
          <w:sz w:val="20"/>
          <w:szCs w:val="20"/>
        </w:rPr>
      </w:pPr>
    </w:p>
    <w:p w14:paraId="5BDA4C5C" w14:textId="6BF92078" w:rsidR="00F025E1" w:rsidRPr="00AC6268" w:rsidRDefault="00F025E1" w:rsidP="00AC6268">
      <w:pPr>
        <w:spacing w:after="0" w:line="276" w:lineRule="auto"/>
        <w:rPr>
          <w:sz w:val="20"/>
          <w:szCs w:val="20"/>
        </w:rPr>
      </w:pPr>
    </w:p>
    <w:p w14:paraId="5DD2F614" w14:textId="23EFC1A2" w:rsidR="00F025E1" w:rsidRDefault="6BA7095E" w:rsidP="00F025E1">
      <w:pPr>
        <w:pStyle w:val="Heading2"/>
        <w:spacing w:before="0"/>
      </w:pPr>
      <w:bookmarkStart w:id="9" w:name="_Toc187830214"/>
      <w:r>
        <w:t>5</w:t>
      </w:r>
      <w:r w:rsidR="7DBB20BC">
        <w:t xml:space="preserve">: </w:t>
      </w:r>
      <w:r w:rsidR="6976E36F">
        <w:t>Test Fire</w:t>
      </w:r>
      <w:r w:rsidR="54BF7F9E">
        <w:t>/Burg</w:t>
      </w:r>
      <w:r w:rsidR="6976E36F">
        <w:t xml:space="preserve"> Alarm</w:t>
      </w:r>
      <w:bookmarkEnd w:id="9"/>
    </w:p>
    <w:p w14:paraId="68242455" w14:textId="3865FB52" w:rsidR="000E4E66" w:rsidRDefault="000E4E66" w:rsidP="000E4E66"/>
    <w:p w14:paraId="3ADBDC46" w14:textId="09DD7ECB" w:rsidR="0055095D" w:rsidRPr="00D72E79" w:rsidRDefault="0055095D" w:rsidP="006272A4">
      <w:pPr>
        <w:spacing w:after="0" w:line="276" w:lineRule="auto"/>
        <w:rPr>
          <w:sz w:val="20"/>
          <w:szCs w:val="20"/>
        </w:rPr>
      </w:pPr>
      <w:r w:rsidRPr="00D72E79">
        <w:rPr>
          <w:noProof/>
          <w:sz w:val="20"/>
          <w:szCs w:val="20"/>
        </w:rPr>
        <w:drawing>
          <wp:anchor distT="0" distB="0" distL="114300" distR="114300" simplePos="0" relativeHeight="251613696" behindDoc="0" locked="0" layoutInCell="1" allowOverlap="1" wp14:anchorId="7CC3AB8E" wp14:editId="2EEBA1F2">
            <wp:simplePos x="0" y="0"/>
            <wp:positionH relativeFrom="column">
              <wp:posOffset>-635</wp:posOffset>
            </wp:positionH>
            <wp:positionV relativeFrom="paragraph">
              <wp:posOffset>161290</wp:posOffset>
            </wp:positionV>
            <wp:extent cx="365760" cy="365760"/>
            <wp:effectExtent l="0" t="0" r="0" b="0"/>
            <wp:wrapNone/>
            <wp:docPr id="164" name="Graphic 164"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c 164" descr="Information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5B1F10B1" w14:textId="66D319EC" w:rsidR="00E04011" w:rsidRPr="00D72E79" w:rsidRDefault="00E04011" w:rsidP="0055095D">
      <w:pPr>
        <w:spacing w:after="0" w:line="276" w:lineRule="auto"/>
        <w:ind w:left="720"/>
        <w:rPr>
          <w:sz w:val="20"/>
          <w:szCs w:val="20"/>
        </w:rPr>
      </w:pPr>
      <w:r w:rsidRPr="00D72E79">
        <w:rPr>
          <w:sz w:val="20"/>
          <w:szCs w:val="20"/>
        </w:rPr>
        <w:t>The first alarm call</w:t>
      </w:r>
      <w:r w:rsidR="002401F0">
        <w:rPr>
          <w:sz w:val="20"/>
          <w:szCs w:val="20"/>
        </w:rPr>
        <w:t xml:space="preserve"> may </w:t>
      </w:r>
      <w:r w:rsidRPr="00D72E79">
        <w:rPr>
          <w:sz w:val="20"/>
          <w:szCs w:val="20"/>
        </w:rPr>
        <w:t xml:space="preserve">fail during the auto-detect sequence, this is normal. If calls continue to </w:t>
      </w:r>
      <w:r w:rsidR="009A215F" w:rsidRPr="00D72E79">
        <w:rPr>
          <w:sz w:val="20"/>
          <w:szCs w:val="20"/>
        </w:rPr>
        <w:t>fail,</w:t>
      </w:r>
      <w:r w:rsidRPr="00D72E79">
        <w:rPr>
          <w:sz w:val="20"/>
          <w:szCs w:val="20"/>
        </w:rPr>
        <w:t xml:space="preserve"> contact installation support.</w:t>
      </w:r>
    </w:p>
    <w:p w14:paraId="40CFDD16" w14:textId="29FC09DE" w:rsidR="00CC65E2" w:rsidRPr="00166369" w:rsidRDefault="00CC65E2" w:rsidP="0055095D">
      <w:pPr>
        <w:spacing w:after="0" w:line="276" w:lineRule="auto"/>
        <w:ind w:left="720"/>
      </w:pPr>
    </w:p>
    <w:p w14:paraId="4AD7F527" w14:textId="63E40D79" w:rsidR="006F4F3C" w:rsidRPr="00166369" w:rsidRDefault="00CC65E2" w:rsidP="00CC65E2">
      <w:pPr>
        <w:spacing w:after="0" w:line="276" w:lineRule="auto"/>
        <w:jc w:val="center"/>
      </w:pPr>
      <w:r w:rsidRPr="00166369">
        <w:rPr>
          <w:noProof/>
          <w:sz w:val="16"/>
          <w:szCs w:val="16"/>
        </w:rPr>
        <w:drawing>
          <wp:inline distT="0" distB="0" distL="0" distR="0" wp14:anchorId="6BC8747C" wp14:editId="3EE5BF23">
            <wp:extent cx="4007336" cy="934958"/>
            <wp:effectExtent l="0" t="0" r="0" b="0"/>
            <wp:docPr id="167" name="Picture 167" descr="How to Choose the Best Fire Alarm Panel? - Fire Contro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hoose the Best Fire Alarm Panel? - Fire Control Systems"/>
                    <pic:cNvPicPr>
                      <a:picLocks noChangeAspect="1" noChangeArrowheads="1"/>
                    </pic:cNvPicPr>
                  </pic:nvPicPr>
                  <pic:blipFill rotWithShape="1">
                    <a:blip r:embed="rId35">
                      <a:extLst>
                        <a:ext uri="{28A0092B-C50C-407E-A947-70E740481C1C}">
                          <a14:useLocalDpi xmlns:a14="http://schemas.microsoft.com/office/drawing/2010/main" val="0"/>
                        </a:ext>
                      </a:extLst>
                    </a:blip>
                    <a:srcRect t="10289" b="43049"/>
                    <a:stretch/>
                  </pic:blipFill>
                  <pic:spPr bwMode="auto">
                    <a:xfrm>
                      <a:off x="0" y="0"/>
                      <a:ext cx="4033411" cy="941042"/>
                    </a:xfrm>
                    <a:prstGeom prst="rect">
                      <a:avLst/>
                    </a:prstGeom>
                    <a:noFill/>
                    <a:ln>
                      <a:noFill/>
                    </a:ln>
                    <a:extLst>
                      <a:ext uri="{53640926-AAD7-44D8-BBD7-CCE9431645EC}">
                        <a14:shadowObscured xmlns:a14="http://schemas.microsoft.com/office/drawing/2010/main"/>
                      </a:ext>
                    </a:extLst>
                  </pic:spPr>
                </pic:pic>
              </a:graphicData>
            </a:graphic>
          </wp:inline>
        </w:drawing>
      </w:r>
    </w:p>
    <w:p w14:paraId="0F5EF027" w14:textId="30E5BFC1" w:rsidR="00CC65E2" w:rsidRPr="00166369" w:rsidRDefault="004A39C8" w:rsidP="00CC65E2">
      <w:pPr>
        <w:spacing w:after="0" w:line="276" w:lineRule="auto"/>
        <w:jc w:val="center"/>
      </w:pPr>
      <w:r w:rsidRPr="00166369">
        <w:rPr>
          <w:noProof/>
          <w:sz w:val="16"/>
          <w:szCs w:val="16"/>
        </w:rPr>
        <w:drawing>
          <wp:anchor distT="0" distB="0" distL="114300" distR="114300" simplePos="0" relativeHeight="251646464" behindDoc="0" locked="0" layoutInCell="1" allowOverlap="1" wp14:anchorId="5D8C2C46" wp14:editId="0A86746B">
            <wp:simplePos x="0" y="0"/>
            <wp:positionH relativeFrom="column">
              <wp:posOffset>0</wp:posOffset>
            </wp:positionH>
            <wp:positionV relativeFrom="paragraph">
              <wp:posOffset>153670</wp:posOffset>
            </wp:positionV>
            <wp:extent cx="365760" cy="365760"/>
            <wp:effectExtent l="0" t="0" r="0" b="0"/>
            <wp:wrapNone/>
            <wp:docPr id="169" name="Graphic 16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148" descr="Badge 1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7C97DB98" w14:textId="580B4B26" w:rsidR="006F4F3C" w:rsidRDefault="006F4F3C" w:rsidP="00D41A7F">
      <w:pPr>
        <w:pStyle w:val="ListParagraph"/>
        <w:numPr>
          <w:ilvl w:val="0"/>
          <w:numId w:val="43"/>
        </w:numPr>
        <w:spacing w:after="0" w:line="276" w:lineRule="auto"/>
        <w:rPr>
          <w:noProof/>
          <w:sz w:val="20"/>
          <w:szCs w:val="20"/>
        </w:rPr>
      </w:pPr>
      <w:r w:rsidRPr="00D72E79">
        <w:rPr>
          <w:sz w:val="20"/>
          <w:szCs w:val="20"/>
        </w:rPr>
        <w:t xml:space="preserve">Determine if the </w:t>
      </w:r>
      <w:r w:rsidR="006D0C1E">
        <w:rPr>
          <w:sz w:val="20"/>
          <w:szCs w:val="20"/>
        </w:rPr>
        <w:t>Alarm</w:t>
      </w:r>
      <w:r w:rsidRPr="00D72E79">
        <w:rPr>
          <w:sz w:val="20"/>
          <w:szCs w:val="20"/>
        </w:rPr>
        <w:t xml:space="preserve"> Panel has a current Trouble condition </w:t>
      </w:r>
      <w:r w:rsidRPr="00D72E79">
        <w:rPr>
          <w:i/>
          <w:iCs/>
          <w:sz w:val="20"/>
          <w:szCs w:val="20"/>
        </w:rPr>
        <w:t>(Controller display a message or LED Indicators)</w:t>
      </w:r>
      <w:r w:rsidRPr="00D72E79">
        <w:rPr>
          <w:sz w:val="20"/>
          <w:szCs w:val="20"/>
        </w:rPr>
        <w:t xml:space="preserve"> and note or take a picture then go back to the </w:t>
      </w:r>
      <w:r w:rsidR="002113FC">
        <w:t xml:space="preserve">Ooma </w:t>
      </w:r>
      <w:proofErr w:type="spellStart"/>
      <w:r w:rsidR="002113FC">
        <w:t>Airdial</w:t>
      </w:r>
      <w:proofErr w:type="spellEnd"/>
      <w:r w:rsidR="00981A00">
        <w:rPr>
          <w:sz w:val="20"/>
          <w:szCs w:val="20"/>
        </w:rPr>
        <w:t>.</w:t>
      </w:r>
      <w:r w:rsidRPr="00D72E79">
        <w:rPr>
          <w:noProof/>
          <w:sz w:val="20"/>
          <w:szCs w:val="20"/>
        </w:rPr>
        <w:t xml:space="preserve"> </w:t>
      </w:r>
    </w:p>
    <w:p w14:paraId="408B12F0" w14:textId="7AFEA59C" w:rsidR="006A3689" w:rsidRPr="00166369" w:rsidRDefault="00133F84" w:rsidP="006A3689">
      <w:pPr>
        <w:spacing w:after="0" w:line="276" w:lineRule="auto"/>
        <w:rPr>
          <w:noProof/>
        </w:rPr>
      </w:pPr>
      <w:r w:rsidRPr="00166369">
        <w:rPr>
          <w:noProof/>
          <w:sz w:val="22"/>
          <w:szCs w:val="22"/>
        </w:rPr>
        <w:drawing>
          <wp:anchor distT="0" distB="0" distL="114300" distR="114300" simplePos="0" relativeHeight="251649536" behindDoc="0" locked="0" layoutInCell="1" allowOverlap="1" wp14:anchorId="6840802E" wp14:editId="7B58FBA3">
            <wp:simplePos x="0" y="0"/>
            <wp:positionH relativeFrom="column">
              <wp:posOffset>3429000</wp:posOffset>
            </wp:positionH>
            <wp:positionV relativeFrom="paragraph">
              <wp:posOffset>116840</wp:posOffset>
            </wp:positionV>
            <wp:extent cx="3284855" cy="1190562"/>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31">
                      <a:extLst>
                        <a:ext uri="{28A0092B-C50C-407E-A947-70E740481C1C}">
                          <a14:useLocalDpi xmlns:a14="http://schemas.microsoft.com/office/drawing/2010/main" val="0"/>
                        </a:ext>
                      </a:extLst>
                    </a:blip>
                    <a:srcRect t="1668" b="1668"/>
                    <a:stretch>
                      <a:fillRect/>
                    </a:stretch>
                  </pic:blipFill>
                  <pic:spPr bwMode="auto">
                    <a:xfrm>
                      <a:off x="0" y="0"/>
                      <a:ext cx="3306886" cy="119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9B93A" w14:textId="4F9DB439" w:rsidR="00D0772A" w:rsidRPr="00166369" w:rsidRDefault="00D0772A" w:rsidP="00D0772A">
      <w:pPr>
        <w:spacing w:after="0" w:line="276" w:lineRule="auto"/>
        <w:rPr>
          <w:sz w:val="16"/>
          <w:szCs w:val="16"/>
        </w:rPr>
      </w:pPr>
    </w:p>
    <w:p w14:paraId="150D82AF" w14:textId="765711FB" w:rsidR="00D0772A" w:rsidRPr="00166369" w:rsidRDefault="00D0772A" w:rsidP="00D0772A">
      <w:pPr>
        <w:spacing w:after="0" w:line="276" w:lineRule="auto"/>
        <w:rPr>
          <w:noProof/>
        </w:rPr>
      </w:pPr>
      <w:r w:rsidRPr="00166369">
        <w:rPr>
          <w:noProof/>
          <w:sz w:val="16"/>
          <w:szCs w:val="16"/>
        </w:rPr>
        <w:drawing>
          <wp:anchor distT="0" distB="0" distL="114300" distR="114300" simplePos="0" relativeHeight="251659776" behindDoc="0" locked="0" layoutInCell="1" allowOverlap="1" wp14:anchorId="0D355361" wp14:editId="5CDC15FE">
            <wp:simplePos x="0" y="0"/>
            <wp:positionH relativeFrom="column">
              <wp:posOffset>1876977</wp:posOffset>
            </wp:positionH>
            <wp:positionV relativeFrom="paragraph">
              <wp:posOffset>112450</wp:posOffset>
            </wp:positionV>
            <wp:extent cx="274320" cy="27432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166369">
        <w:rPr>
          <w:sz w:val="16"/>
          <w:szCs w:val="16"/>
        </w:rPr>
        <w:tab/>
      </w:r>
      <w:r w:rsidRPr="00166369">
        <w:rPr>
          <w:sz w:val="16"/>
          <w:szCs w:val="16"/>
        </w:rPr>
        <w:tab/>
        <w:t xml:space="preserve">          </w:t>
      </w:r>
    </w:p>
    <w:p w14:paraId="425B2F98" w14:textId="4007B98E" w:rsidR="00D0772A" w:rsidRPr="00166369" w:rsidRDefault="00D0772A" w:rsidP="00D0772A">
      <w:pPr>
        <w:pStyle w:val="ListParagraph"/>
        <w:spacing w:after="0"/>
        <w:rPr>
          <w:sz w:val="16"/>
          <w:szCs w:val="16"/>
        </w:rPr>
      </w:pPr>
      <w:r w:rsidRPr="00166369">
        <w:rPr>
          <w:noProof/>
        </w:rPr>
        <mc:AlternateContent>
          <mc:Choice Requires="wps">
            <w:drawing>
              <wp:anchor distT="0" distB="0" distL="114300" distR="114300" simplePos="0" relativeHeight="251650560" behindDoc="0" locked="0" layoutInCell="1" allowOverlap="1" wp14:anchorId="552F3F02" wp14:editId="1D500521">
                <wp:simplePos x="0" y="0"/>
                <wp:positionH relativeFrom="column">
                  <wp:posOffset>2209800</wp:posOffset>
                </wp:positionH>
                <wp:positionV relativeFrom="paragraph">
                  <wp:posOffset>60959</wp:posOffset>
                </wp:positionV>
                <wp:extent cx="1733550" cy="45719"/>
                <wp:effectExtent l="57150" t="114300" r="76200" b="164465"/>
                <wp:wrapNone/>
                <wp:docPr id="181" name="Straight Arrow Connector 181"/>
                <wp:cNvGraphicFramePr/>
                <a:graphic xmlns:a="http://schemas.openxmlformats.org/drawingml/2006/main">
                  <a:graphicData uri="http://schemas.microsoft.com/office/word/2010/wordprocessingShape">
                    <wps:wsp>
                      <wps:cNvCnPr/>
                      <wps:spPr>
                        <a:xfrm flipH="1" flipV="1">
                          <a:off x="0" y="0"/>
                          <a:ext cx="1733550" cy="45719"/>
                        </a:xfrm>
                        <a:prstGeom prst="straightConnector1">
                          <a:avLst/>
                        </a:prstGeom>
                        <a:ln w="57150">
                          <a:solidFill>
                            <a:srgbClr val="FFC000"/>
                          </a:solidFill>
                          <a:tailEnd type="triangle"/>
                        </a:ln>
                        <a:effectLst>
                          <a:outerShdw blurRad="50800" dist="38100" dir="5400000" algn="t" rotWithShape="0">
                            <a:srgbClr val="FFC000">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7CF352E">
              <v:shape id="Straight Arrow Connector 181" style="position:absolute;margin-left:174pt;margin-top:4.8pt;width:136.5pt;height:3.6pt;flip:x 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" w14:anchorId="67F39561">
                <v:stroke joinstyle="miter" endarrow="block"/>
                <v:shadow on="t" color="#ffc000" opacity="26214f" offset="0,3pt" origin=",-.5"/>
              </v:shape>
            </w:pict>
          </mc:Fallback>
        </mc:AlternateContent>
      </w:r>
      <w:r w:rsidRPr="00166369">
        <w:rPr>
          <w:noProof/>
          <w:sz w:val="16"/>
          <w:szCs w:val="16"/>
        </w:rPr>
        <mc:AlternateContent>
          <mc:Choice Requires="wps">
            <w:drawing>
              <wp:anchor distT="0" distB="0" distL="114300" distR="114300" simplePos="0" relativeHeight="251658752" behindDoc="0" locked="0" layoutInCell="1" allowOverlap="1" wp14:anchorId="1812518D" wp14:editId="61DE6901">
                <wp:simplePos x="0" y="0"/>
                <wp:positionH relativeFrom="column">
                  <wp:posOffset>1629334</wp:posOffset>
                </wp:positionH>
                <wp:positionV relativeFrom="paragraph">
                  <wp:posOffset>93955</wp:posOffset>
                </wp:positionV>
                <wp:extent cx="685800" cy="822960"/>
                <wp:effectExtent l="19050" t="19050" r="0" b="0"/>
                <wp:wrapNone/>
                <wp:docPr id="289" name="Arc 289"/>
                <wp:cNvGraphicFramePr/>
                <a:graphic xmlns:a="http://schemas.openxmlformats.org/drawingml/2006/main">
                  <a:graphicData uri="http://schemas.microsoft.com/office/word/2010/wordprocessingShape">
                    <wps:wsp>
                      <wps:cNvSpPr/>
                      <wps:spPr>
                        <a:xfrm flipH="1">
                          <a:off x="0" y="0"/>
                          <a:ext cx="685800" cy="822960"/>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62791AB9" w14:textId="77777777" w:rsidR="00D0772A" w:rsidRDefault="00D0772A" w:rsidP="00D077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2518D" id="Arc 289" o:spid="_x0000_s1036" style="position:absolute;left:0;text-align:left;margin-left:128.3pt;margin-top:7.4pt;width:54pt;height:64.8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822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" adj="-11796480,,5400" path="m342900,nsc532278,,685800,184226,685800,411480r-342900,l342900,xem342900,nfc532278,,685800,184226,685800,411480e" filled="f" strokecolor="#bfbfbf [2412]" strokeweight="4.5pt">
                <v:stroke joinstyle="miter" endcap="round"/>
                <v:formulas/>
                <v:path arrowok="t" o:connecttype="custom" o:connectlocs="342900,0;685800,411480" o:connectangles="0,0" textboxrect="0,0,685800,822960"/>
                <v:textbox>
                  <w:txbxContent>
                    <w:p w14:paraId="62791AB9" w14:textId="77777777" w:rsidR="00D0772A" w:rsidRDefault="00D0772A" w:rsidP="00D0772A">
                      <w:pPr>
                        <w:jc w:val="center"/>
                      </w:pPr>
                    </w:p>
                  </w:txbxContent>
                </v:textbox>
              </v:shape>
            </w:pict>
          </mc:Fallback>
        </mc:AlternateContent>
      </w:r>
    </w:p>
    <w:p w14:paraId="3F3DA0A7" w14:textId="09D30CC0" w:rsidR="00D0772A" w:rsidRPr="00166369" w:rsidRDefault="00D0772A" w:rsidP="00D0772A">
      <w:pPr>
        <w:pStyle w:val="ListParagraph"/>
        <w:spacing w:after="0"/>
        <w:rPr>
          <w:sz w:val="16"/>
          <w:szCs w:val="16"/>
        </w:rPr>
      </w:pPr>
      <w:r w:rsidRPr="00166369">
        <w:rPr>
          <w:noProof/>
        </w:rPr>
        <mc:AlternateContent>
          <mc:Choice Requires="wps">
            <w:drawing>
              <wp:anchor distT="0" distB="0" distL="114300" distR="114300" simplePos="0" relativeHeight="251651584" behindDoc="0" locked="0" layoutInCell="1" allowOverlap="1" wp14:anchorId="3A6CB50E" wp14:editId="4D59AA06">
                <wp:simplePos x="0" y="0"/>
                <wp:positionH relativeFrom="column">
                  <wp:posOffset>2438400</wp:posOffset>
                </wp:positionH>
                <wp:positionV relativeFrom="paragraph">
                  <wp:posOffset>94616</wp:posOffset>
                </wp:positionV>
                <wp:extent cx="1733550" cy="45719"/>
                <wp:effectExtent l="57150" t="76200" r="0" b="202565"/>
                <wp:wrapNone/>
                <wp:docPr id="182" name="Straight Arrow Connector 182"/>
                <wp:cNvGraphicFramePr/>
                <a:graphic xmlns:a="http://schemas.openxmlformats.org/drawingml/2006/main">
                  <a:graphicData uri="http://schemas.microsoft.com/office/word/2010/wordprocessingShape">
                    <wps:wsp>
                      <wps:cNvCnPr/>
                      <wps:spPr>
                        <a:xfrm flipH="1">
                          <a:off x="0" y="0"/>
                          <a:ext cx="1733550" cy="45719"/>
                        </a:xfrm>
                        <a:prstGeom prst="straightConnector1">
                          <a:avLst/>
                        </a:prstGeom>
                        <a:ln w="57150">
                          <a:solidFill>
                            <a:srgbClr val="FFC000"/>
                          </a:solidFill>
                          <a:tailEnd type="triangle"/>
                        </a:ln>
                        <a:effectLst>
                          <a:outerShdw blurRad="50800" dist="38100" dir="5400000" algn="t" rotWithShape="0">
                            <a:srgbClr val="FFC000">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F0B1B17">
              <v:shape id="Straight Arrow Connector 182" style="position:absolute;margin-left:192pt;margin-top:7.45pt;width:136.5pt;height:3.6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" w14:anchorId="6E6932BE">
                <v:stroke joinstyle="miter" endarrow="block"/>
                <v:shadow on="t" color="#ffc000" opacity="26214f" offset="0,3pt" origin=",-.5"/>
              </v:shape>
            </w:pict>
          </mc:Fallback>
        </mc:AlternateContent>
      </w:r>
      <w:r w:rsidRPr="00166369">
        <w:rPr>
          <w:noProof/>
          <w:sz w:val="16"/>
          <w:szCs w:val="16"/>
        </w:rPr>
        <w:drawing>
          <wp:anchor distT="0" distB="0" distL="114300" distR="114300" simplePos="0" relativeHeight="251661824" behindDoc="0" locked="0" layoutInCell="1" allowOverlap="1" wp14:anchorId="636C8092" wp14:editId="41A9DC64">
            <wp:simplePos x="0" y="0"/>
            <wp:positionH relativeFrom="column">
              <wp:posOffset>2103037</wp:posOffset>
            </wp:positionH>
            <wp:positionV relativeFrom="paragraph">
              <wp:posOffset>22280</wp:posOffset>
            </wp:positionV>
            <wp:extent cx="274320" cy="274320"/>
            <wp:effectExtent l="0" t="0" r="0" b="0"/>
            <wp:wrapNone/>
            <wp:docPr id="295" name="Picture 295"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satellite view of a city&#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166369">
        <w:rPr>
          <w:noProof/>
          <w:sz w:val="16"/>
          <w:szCs w:val="16"/>
        </w:rPr>
        <mc:AlternateContent>
          <mc:Choice Requires="wps">
            <w:drawing>
              <wp:anchor distT="0" distB="0" distL="114300" distR="114300" simplePos="0" relativeHeight="251660800" behindDoc="0" locked="0" layoutInCell="1" allowOverlap="1" wp14:anchorId="1261B209" wp14:editId="597FC4A2">
                <wp:simplePos x="0" y="0"/>
                <wp:positionH relativeFrom="column">
                  <wp:posOffset>1974139</wp:posOffset>
                </wp:positionH>
                <wp:positionV relativeFrom="paragraph">
                  <wp:posOffset>144755</wp:posOffset>
                </wp:positionV>
                <wp:extent cx="423333" cy="764117"/>
                <wp:effectExtent l="19050" t="19050" r="0" b="0"/>
                <wp:wrapNone/>
                <wp:docPr id="291" name="Arc 291"/>
                <wp:cNvGraphicFramePr/>
                <a:graphic xmlns:a="http://schemas.openxmlformats.org/drawingml/2006/main">
                  <a:graphicData uri="http://schemas.microsoft.com/office/word/2010/wordprocessingShape">
                    <wps:wsp>
                      <wps:cNvSpPr/>
                      <wps:spPr>
                        <a:xfrm flipH="1">
                          <a:off x="0" y="0"/>
                          <a:ext cx="423333" cy="764117"/>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5B030618" w14:textId="77777777" w:rsidR="00D0772A" w:rsidRDefault="00D0772A" w:rsidP="00D077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B209" id="Arc 291" o:spid="_x0000_s1037" style="position:absolute;left:0;text-align:left;margin-left:155.45pt;margin-top:11.4pt;width:33.35pt;height:60.1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333,764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" adj="-11796480,,5400" path="m211666,nsc328566,,423333,171054,423333,382059r-211666,c211667,254706,211666,127353,211666,xem211666,nfc328566,,423333,171054,423333,382059e" filled="f" strokecolor="#bfbfbf [2412]" strokeweight="4.5pt">
                <v:stroke joinstyle="miter" endcap="round"/>
                <v:formulas/>
                <v:path arrowok="t" o:connecttype="custom" o:connectlocs="211666,0;423333,382059" o:connectangles="0,0" textboxrect="0,0,423333,764117"/>
                <v:textbox>
                  <w:txbxContent>
                    <w:p w14:paraId="5B030618" w14:textId="77777777" w:rsidR="00D0772A" w:rsidRDefault="00D0772A" w:rsidP="00D0772A">
                      <w:pPr>
                        <w:jc w:val="center"/>
                      </w:pPr>
                    </w:p>
                  </w:txbxContent>
                </v:textbox>
              </v:shape>
            </w:pict>
          </mc:Fallback>
        </mc:AlternateContent>
      </w:r>
    </w:p>
    <w:p w14:paraId="3A48F69E" w14:textId="1188A0FC" w:rsidR="00D0772A" w:rsidRPr="00166369" w:rsidRDefault="00D0772A" w:rsidP="00D0772A">
      <w:pPr>
        <w:pStyle w:val="ListParagraph"/>
        <w:spacing w:after="0"/>
        <w:rPr>
          <w:sz w:val="16"/>
          <w:szCs w:val="16"/>
        </w:rPr>
      </w:pPr>
      <w:r w:rsidRPr="00166369">
        <w:rPr>
          <w:sz w:val="16"/>
          <w:szCs w:val="16"/>
        </w:rPr>
        <w:t xml:space="preserve"> </w:t>
      </w:r>
    </w:p>
    <w:p w14:paraId="0F861CE9" w14:textId="5DC8CFE2" w:rsidR="006A3689" w:rsidRPr="00166369" w:rsidRDefault="006A3689" w:rsidP="006A3689">
      <w:pPr>
        <w:spacing w:after="0" w:line="276" w:lineRule="auto"/>
        <w:rPr>
          <w:noProof/>
        </w:rPr>
      </w:pPr>
    </w:p>
    <w:p w14:paraId="3CC20BD9" w14:textId="09B2E5B2" w:rsidR="00D41A7F" w:rsidRPr="00166369" w:rsidRDefault="00776800" w:rsidP="00D41A7F">
      <w:pPr>
        <w:pStyle w:val="ListParagraph"/>
        <w:spacing w:after="0" w:line="276" w:lineRule="auto"/>
        <w:rPr>
          <w:noProof/>
        </w:rPr>
      </w:pPr>
      <w:r w:rsidRPr="00166369">
        <w:rPr>
          <w:noProof/>
          <w:sz w:val="16"/>
          <w:szCs w:val="16"/>
        </w:rPr>
        <w:drawing>
          <wp:anchor distT="0" distB="0" distL="114300" distR="114300" simplePos="0" relativeHeight="251645440" behindDoc="0" locked="0" layoutInCell="1" allowOverlap="1" wp14:anchorId="505EDCBD" wp14:editId="1DE8052C">
            <wp:simplePos x="0" y="0"/>
            <wp:positionH relativeFrom="column">
              <wp:posOffset>-1270</wp:posOffset>
            </wp:positionH>
            <wp:positionV relativeFrom="paragraph">
              <wp:posOffset>46990</wp:posOffset>
            </wp:positionV>
            <wp:extent cx="365760" cy="365760"/>
            <wp:effectExtent l="0" t="0" r="0" b="0"/>
            <wp:wrapNone/>
            <wp:docPr id="168" name="Graphic 168"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Graphic 559" descr="Badge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7379A443" w14:textId="7FF2D5C5" w:rsidR="00D41A7F" w:rsidRPr="00D72E79" w:rsidRDefault="009733B8" w:rsidP="00D41A7F">
      <w:pPr>
        <w:pStyle w:val="ListParagraph"/>
        <w:numPr>
          <w:ilvl w:val="0"/>
          <w:numId w:val="43"/>
        </w:numPr>
        <w:spacing w:after="0" w:line="276" w:lineRule="auto"/>
        <w:rPr>
          <w:sz w:val="20"/>
          <w:szCs w:val="20"/>
        </w:rPr>
      </w:pPr>
      <w:r w:rsidRPr="00D72E79">
        <w:rPr>
          <w:sz w:val="20"/>
          <w:szCs w:val="20"/>
        </w:rPr>
        <w:t xml:space="preserve">Invoke </w:t>
      </w:r>
      <w:r w:rsidR="006D0C1E">
        <w:rPr>
          <w:sz w:val="20"/>
          <w:szCs w:val="20"/>
        </w:rPr>
        <w:t>Alarm</w:t>
      </w:r>
      <w:r w:rsidRPr="00D72E79">
        <w:rPr>
          <w:sz w:val="20"/>
          <w:szCs w:val="20"/>
        </w:rPr>
        <w:t xml:space="preserve"> Panel into a Trouble Condition: </w:t>
      </w:r>
    </w:p>
    <w:p w14:paraId="3E6A57A6" w14:textId="1F75D9F5" w:rsidR="00D41A7F" w:rsidRPr="00D72E79" w:rsidRDefault="009733B8" w:rsidP="00166369">
      <w:pPr>
        <w:pStyle w:val="ListParagraph"/>
        <w:numPr>
          <w:ilvl w:val="1"/>
          <w:numId w:val="43"/>
        </w:numPr>
        <w:spacing w:after="0" w:line="276" w:lineRule="auto"/>
        <w:rPr>
          <w:sz w:val="20"/>
          <w:szCs w:val="20"/>
        </w:rPr>
      </w:pPr>
      <w:r w:rsidRPr="00D72E79">
        <w:rPr>
          <w:sz w:val="20"/>
          <w:szCs w:val="20"/>
        </w:rPr>
        <w:t>Remove phone cord</w:t>
      </w:r>
      <w:r w:rsidR="00D4272D" w:rsidRPr="00D72E79">
        <w:rPr>
          <w:sz w:val="20"/>
          <w:szCs w:val="20"/>
        </w:rPr>
        <w:t>s</w:t>
      </w:r>
      <w:r w:rsidRPr="00D72E79">
        <w:rPr>
          <w:sz w:val="20"/>
          <w:szCs w:val="20"/>
        </w:rPr>
        <w:t xml:space="preserve"> from Alarm line 1 </w:t>
      </w:r>
      <w:r w:rsidR="00D4272D" w:rsidRPr="00D72E79">
        <w:rPr>
          <w:sz w:val="20"/>
          <w:szCs w:val="20"/>
        </w:rPr>
        <w:t xml:space="preserve">&amp; 2 </w:t>
      </w:r>
      <w:r w:rsidRPr="00D72E79">
        <w:rPr>
          <w:sz w:val="20"/>
          <w:szCs w:val="20"/>
        </w:rPr>
        <w:t>jack</w:t>
      </w:r>
      <w:r w:rsidR="00D4272D" w:rsidRPr="00D72E79">
        <w:rPr>
          <w:sz w:val="20"/>
          <w:szCs w:val="20"/>
        </w:rPr>
        <w:t>s</w:t>
      </w:r>
      <w:r w:rsidRPr="00D72E79">
        <w:rPr>
          <w:sz w:val="20"/>
          <w:szCs w:val="20"/>
        </w:rPr>
        <w:t xml:space="preserve"> of the </w:t>
      </w:r>
      <w:r w:rsidR="002113FC">
        <w:t xml:space="preserve">Ooma </w:t>
      </w:r>
      <w:proofErr w:type="spellStart"/>
      <w:r w:rsidR="002113FC">
        <w:t>Airdial</w:t>
      </w:r>
      <w:proofErr w:type="spellEnd"/>
      <w:r w:rsidRPr="00D72E79">
        <w:rPr>
          <w:sz w:val="20"/>
          <w:szCs w:val="20"/>
        </w:rPr>
        <w:t xml:space="preserve"> Device unit and leave disconnected for at least 3 minutes</w:t>
      </w:r>
      <w:r w:rsidR="00981A00">
        <w:rPr>
          <w:sz w:val="20"/>
          <w:szCs w:val="20"/>
        </w:rPr>
        <w:t>.</w:t>
      </w:r>
    </w:p>
    <w:p w14:paraId="75743EAF" w14:textId="77777777" w:rsidR="00FF2614" w:rsidRPr="00D72E79" w:rsidRDefault="00FF2614" w:rsidP="00FF2614">
      <w:pPr>
        <w:pStyle w:val="ListParagraph"/>
        <w:spacing w:after="0" w:line="276" w:lineRule="auto"/>
        <w:ind w:left="1440"/>
        <w:rPr>
          <w:sz w:val="20"/>
          <w:szCs w:val="20"/>
        </w:rPr>
      </w:pPr>
    </w:p>
    <w:p w14:paraId="74C5BFA7" w14:textId="0365C7B4" w:rsidR="00166369" w:rsidRPr="00D72E79" w:rsidRDefault="009733B8" w:rsidP="00D41A7F">
      <w:pPr>
        <w:pStyle w:val="ListParagraph"/>
        <w:numPr>
          <w:ilvl w:val="1"/>
          <w:numId w:val="43"/>
        </w:numPr>
        <w:spacing w:after="0" w:line="276" w:lineRule="auto"/>
        <w:rPr>
          <w:sz w:val="20"/>
          <w:szCs w:val="20"/>
        </w:rPr>
      </w:pPr>
      <w:r w:rsidRPr="00D72E79">
        <w:rPr>
          <w:sz w:val="20"/>
          <w:szCs w:val="20"/>
        </w:rPr>
        <w:t xml:space="preserve">If time permits, walk back to </w:t>
      </w:r>
      <w:r w:rsidR="006D0C1E">
        <w:rPr>
          <w:sz w:val="20"/>
          <w:szCs w:val="20"/>
        </w:rPr>
        <w:t>Alarm</w:t>
      </w:r>
      <w:r w:rsidRPr="00D72E79">
        <w:rPr>
          <w:sz w:val="20"/>
          <w:szCs w:val="20"/>
        </w:rPr>
        <w:t xml:space="preserve"> Panel to wait for it to go into Trouble condition as may be indicated in Controller Display and/or via certain LED indicators being lit on Motherboard</w:t>
      </w:r>
      <w:r w:rsidR="00981A00">
        <w:rPr>
          <w:sz w:val="20"/>
          <w:szCs w:val="20"/>
        </w:rPr>
        <w:t>.</w:t>
      </w:r>
    </w:p>
    <w:p w14:paraId="288F178C" w14:textId="1C712D97" w:rsidR="002E6E8B" w:rsidRDefault="002E6E8B" w:rsidP="002E6E8B">
      <w:pPr>
        <w:pStyle w:val="ListParagraph"/>
      </w:pPr>
    </w:p>
    <w:p w14:paraId="2D768581" w14:textId="4A7F722A" w:rsidR="00166369" w:rsidRPr="00166369" w:rsidRDefault="00920061" w:rsidP="00166369">
      <w:pPr>
        <w:spacing w:after="0" w:line="276" w:lineRule="auto"/>
        <w:ind w:left="360"/>
        <w:rPr>
          <w:sz w:val="16"/>
          <w:szCs w:val="16"/>
        </w:rPr>
      </w:pPr>
      <w:r w:rsidRPr="00166369">
        <w:rPr>
          <w:noProof/>
        </w:rPr>
        <w:drawing>
          <wp:anchor distT="0" distB="0" distL="114300" distR="114300" simplePos="0" relativeHeight="251670016" behindDoc="0" locked="0" layoutInCell="1" allowOverlap="1" wp14:anchorId="0ACD99F5" wp14:editId="09DE54D9">
            <wp:simplePos x="0" y="0"/>
            <wp:positionH relativeFrom="column">
              <wp:posOffset>3429000</wp:posOffset>
            </wp:positionH>
            <wp:positionV relativeFrom="paragraph">
              <wp:posOffset>59690</wp:posOffset>
            </wp:positionV>
            <wp:extent cx="3152775" cy="932815"/>
            <wp:effectExtent l="0" t="0" r="9525" b="6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1">
                      <a:extLst>
                        <a:ext uri="{28A0092B-C50C-407E-A947-70E740481C1C}">
                          <a14:useLocalDpi xmlns:a14="http://schemas.microsoft.com/office/drawing/2010/main" val="0"/>
                        </a:ext>
                      </a:extLst>
                    </a:blip>
                    <a:srcRect t="1668" b="1668"/>
                    <a:stretch>
                      <a:fillRect/>
                    </a:stretch>
                  </pic:blipFill>
                  <pic:spPr bwMode="auto">
                    <a:xfrm>
                      <a:off x="0" y="0"/>
                      <a:ext cx="3152775" cy="93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D94DD" w14:textId="4A41A967" w:rsidR="00166369" w:rsidRDefault="00166369" w:rsidP="001A4AB8">
      <w:pPr>
        <w:spacing w:after="0" w:line="276" w:lineRule="auto"/>
        <w:ind w:left="360"/>
        <w:rPr>
          <w:sz w:val="16"/>
          <w:szCs w:val="16"/>
        </w:rPr>
      </w:pPr>
      <w:r w:rsidRPr="00166369">
        <w:rPr>
          <w:sz w:val="16"/>
          <w:szCs w:val="16"/>
        </w:rPr>
        <w:tab/>
      </w:r>
      <w:r w:rsidRPr="00166369">
        <w:rPr>
          <w:sz w:val="16"/>
          <w:szCs w:val="16"/>
        </w:rPr>
        <w:tab/>
        <w:t xml:space="preserve">  </w:t>
      </w:r>
    </w:p>
    <w:p w14:paraId="28B1E90C" w14:textId="530C4194" w:rsidR="00920061" w:rsidRDefault="00920061" w:rsidP="001A4AB8">
      <w:pPr>
        <w:spacing w:after="0" w:line="276" w:lineRule="auto"/>
        <w:ind w:left="360"/>
        <w:rPr>
          <w:sz w:val="16"/>
          <w:szCs w:val="16"/>
        </w:rPr>
      </w:pPr>
    </w:p>
    <w:p w14:paraId="059F2246" w14:textId="2E221BA5" w:rsidR="00920061" w:rsidRPr="001A4AB8" w:rsidRDefault="001C614E" w:rsidP="001A4AB8">
      <w:pPr>
        <w:spacing w:after="0" w:line="276" w:lineRule="auto"/>
        <w:ind w:left="360"/>
        <w:rPr>
          <w:noProof/>
        </w:rPr>
      </w:pPr>
      <w:r w:rsidRPr="00166369">
        <w:rPr>
          <w:noProof/>
        </w:rPr>
        <mc:AlternateContent>
          <mc:Choice Requires="wps">
            <w:drawing>
              <wp:anchor distT="0" distB="0" distL="114300" distR="114300" simplePos="0" relativeHeight="251614720" behindDoc="0" locked="0" layoutInCell="1" allowOverlap="1" wp14:anchorId="363B9B42" wp14:editId="573B5293">
                <wp:simplePos x="0" y="0"/>
                <wp:positionH relativeFrom="column">
                  <wp:posOffset>2152650</wp:posOffset>
                </wp:positionH>
                <wp:positionV relativeFrom="paragraph">
                  <wp:posOffset>76200</wp:posOffset>
                </wp:positionV>
                <wp:extent cx="2009775" cy="200025"/>
                <wp:effectExtent l="57150" t="95250" r="0" b="142875"/>
                <wp:wrapNone/>
                <wp:docPr id="60" name="Straight Arrow Connector 60"/>
                <wp:cNvGraphicFramePr/>
                <a:graphic xmlns:a="http://schemas.openxmlformats.org/drawingml/2006/main">
                  <a:graphicData uri="http://schemas.microsoft.com/office/word/2010/wordprocessingShape">
                    <wps:wsp>
                      <wps:cNvCnPr/>
                      <wps:spPr>
                        <a:xfrm flipV="1">
                          <a:off x="0" y="0"/>
                          <a:ext cx="2009775" cy="200025"/>
                        </a:xfrm>
                        <a:prstGeom prst="straightConnector1">
                          <a:avLst/>
                        </a:prstGeom>
                        <a:ln w="57150">
                          <a:solidFill>
                            <a:srgbClr val="FFC000"/>
                          </a:solidFill>
                          <a:tailEnd type="triangle"/>
                        </a:ln>
                        <a:effectLst>
                          <a:outerShdw blurRad="50800" dist="38100" dir="5400000" algn="t" rotWithShape="0">
                            <a:srgbClr val="FFC000">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00FCA67">
              <v:shape id="Straight Arrow Connector 60" style="position:absolute;margin-left:169.5pt;margin-top:6pt;width:158.25pt;height:15.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" w14:anchorId="343C11CA">
                <v:stroke joinstyle="miter" endarrow="block"/>
                <v:shadow on="t" color="#ffc000" opacity="26214f" offset="0,3pt" origin=",-.5"/>
              </v:shape>
            </w:pict>
          </mc:Fallback>
        </mc:AlternateContent>
      </w:r>
    </w:p>
    <w:p w14:paraId="20949E01" w14:textId="2B09B2EE" w:rsidR="00166369" w:rsidRPr="00166369" w:rsidRDefault="00166369" w:rsidP="00166369">
      <w:pPr>
        <w:spacing w:after="0"/>
        <w:ind w:left="360"/>
        <w:rPr>
          <w:sz w:val="16"/>
          <w:szCs w:val="16"/>
        </w:rPr>
      </w:pPr>
      <w:r w:rsidRPr="00166369">
        <w:rPr>
          <w:noProof/>
        </w:rPr>
        <w:drawing>
          <wp:anchor distT="0" distB="0" distL="114300" distR="114300" simplePos="0" relativeHeight="251615744" behindDoc="0" locked="0" layoutInCell="1" allowOverlap="1" wp14:anchorId="0EDDB269" wp14:editId="1E802C65">
            <wp:simplePos x="0" y="0"/>
            <wp:positionH relativeFrom="column">
              <wp:posOffset>2102485</wp:posOffset>
            </wp:positionH>
            <wp:positionV relativeFrom="paragraph">
              <wp:posOffset>100910</wp:posOffset>
            </wp:positionV>
            <wp:extent cx="274320" cy="274320"/>
            <wp:effectExtent l="0" t="0" r="0" b="0"/>
            <wp:wrapNone/>
            <wp:docPr id="449" name="Picture 449"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satellite view of a city&#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007E5D4A" w14:textId="772E79F7" w:rsidR="00166369" w:rsidRPr="00166369" w:rsidRDefault="00166369" w:rsidP="00166369">
      <w:pPr>
        <w:spacing w:after="0"/>
        <w:ind w:left="360"/>
        <w:rPr>
          <w:sz w:val="16"/>
          <w:szCs w:val="16"/>
        </w:rPr>
      </w:pPr>
      <w:r w:rsidRPr="00166369">
        <w:rPr>
          <w:noProof/>
        </w:rPr>
        <mc:AlternateContent>
          <mc:Choice Requires="wps">
            <w:drawing>
              <wp:anchor distT="0" distB="0" distL="114300" distR="114300" simplePos="0" relativeHeight="251671040" behindDoc="0" locked="0" layoutInCell="1" allowOverlap="1" wp14:anchorId="539BB85D" wp14:editId="223F34DC">
                <wp:simplePos x="0" y="0"/>
                <wp:positionH relativeFrom="column">
                  <wp:posOffset>1973580</wp:posOffset>
                </wp:positionH>
                <wp:positionV relativeFrom="paragraph">
                  <wp:posOffset>83185</wp:posOffset>
                </wp:positionV>
                <wp:extent cx="422910" cy="763905"/>
                <wp:effectExtent l="19050" t="19050" r="0" b="0"/>
                <wp:wrapNone/>
                <wp:docPr id="61" name="Arc 61"/>
                <wp:cNvGraphicFramePr/>
                <a:graphic xmlns:a="http://schemas.openxmlformats.org/drawingml/2006/main">
                  <a:graphicData uri="http://schemas.microsoft.com/office/word/2010/wordprocessingShape">
                    <wps:wsp>
                      <wps:cNvSpPr/>
                      <wps:spPr>
                        <a:xfrm flipH="1">
                          <a:off x="0" y="0"/>
                          <a:ext cx="422910" cy="763905"/>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31BDA6EE" w14:textId="77777777" w:rsidR="00166369" w:rsidRDefault="00166369" w:rsidP="001663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B85D" id="Arc 61" o:spid="_x0000_s1038" style="position:absolute;left:0;text-align:left;margin-left:155.4pt;margin-top:6.55pt;width:33.3pt;height:60.1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910,763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" adj="-11796480,,5400" path="m211455,nsc328238,,422910,171006,422910,381953r-211455,l211455,xem211455,nfc328238,,422910,171006,422910,381953e" filled="f" strokecolor="#bfbfbf [2412]" strokeweight="4.5pt">
                <v:stroke joinstyle="miter" endcap="round"/>
                <v:formulas/>
                <v:path arrowok="t" o:connecttype="custom" o:connectlocs="211455,0;422910,381953" o:connectangles="0,0" textboxrect="0,0,422910,763905"/>
                <v:textbox>
                  <w:txbxContent>
                    <w:p w14:paraId="31BDA6EE" w14:textId="77777777" w:rsidR="00166369" w:rsidRDefault="00166369" w:rsidP="00166369">
                      <w:pPr>
                        <w:jc w:val="center"/>
                      </w:pPr>
                    </w:p>
                  </w:txbxContent>
                </v:textbox>
              </v:shape>
            </w:pict>
          </mc:Fallback>
        </mc:AlternateContent>
      </w:r>
      <w:r w:rsidRPr="00166369">
        <w:rPr>
          <w:sz w:val="16"/>
          <w:szCs w:val="16"/>
        </w:rPr>
        <w:t xml:space="preserve"> </w:t>
      </w:r>
    </w:p>
    <w:p w14:paraId="7EDFB551" w14:textId="183CB517" w:rsidR="00D41A7F" w:rsidRPr="00166369" w:rsidRDefault="00776800" w:rsidP="00D41A7F">
      <w:pPr>
        <w:spacing w:after="0" w:line="276" w:lineRule="auto"/>
        <w:rPr>
          <w:sz w:val="20"/>
          <w:szCs w:val="20"/>
        </w:rPr>
      </w:pPr>
      <w:r w:rsidRPr="00166369">
        <w:rPr>
          <w:noProof/>
          <w:sz w:val="16"/>
          <w:szCs w:val="16"/>
        </w:rPr>
        <w:drawing>
          <wp:anchor distT="0" distB="0" distL="114300" distR="114300" simplePos="0" relativeHeight="251673088" behindDoc="0" locked="0" layoutInCell="1" allowOverlap="1" wp14:anchorId="70EC0CB2" wp14:editId="6791B136">
            <wp:simplePos x="0" y="0"/>
            <wp:positionH relativeFrom="column">
              <wp:posOffset>7616</wp:posOffset>
            </wp:positionH>
            <wp:positionV relativeFrom="paragraph">
              <wp:posOffset>38100</wp:posOffset>
            </wp:positionV>
            <wp:extent cx="365760" cy="365760"/>
            <wp:effectExtent l="0" t="0" r="0" b="0"/>
            <wp:wrapNone/>
            <wp:docPr id="28" name="Graphic 28"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39DB49A3" w14:textId="16B89722" w:rsidR="00D41A7F" w:rsidRPr="00D72E79" w:rsidRDefault="0086625E" w:rsidP="00A05111">
      <w:pPr>
        <w:pStyle w:val="ListParagraph"/>
        <w:numPr>
          <w:ilvl w:val="0"/>
          <w:numId w:val="43"/>
        </w:numPr>
        <w:spacing w:after="0" w:line="276" w:lineRule="auto"/>
        <w:rPr>
          <w:rFonts w:ascii="Arial" w:hAnsi="Arial" w:cs="Arial"/>
          <w:sz w:val="20"/>
          <w:szCs w:val="20"/>
        </w:rPr>
      </w:pPr>
      <w:r w:rsidRPr="00D72E79">
        <w:rPr>
          <w:rFonts w:ascii="Arial" w:hAnsi="Arial" w:cs="Arial"/>
          <w:sz w:val="20"/>
          <w:szCs w:val="20"/>
        </w:rPr>
        <w:lastRenderedPageBreak/>
        <w:t>Secondary line testing</w:t>
      </w:r>
    </w:p>
    <w:p w14:paraId="70435FCC" w14:textId="2BAFD481" w:rsidR="0086625E" w:rsidRPr="00D72E79" w:rsidRDefault="0086625E" w:rsidP="00D41A7F">
      <w:pPr>
        <w:pStyle w:val="ListParagraph"/>
        <w:numPr>
          <w:ilvl w:val="1"/>
          <w:numId w:val="43"/>
        </w:numPr>
        <w:spacing w:after="0" w:line="276" w:lineRule="auto"/>
        <w:rPr>
          <w:rFonts w:ascii="Arial" w:hAnsi="Arial" w:cs="Arial"/>
          <w:sz w:val="20"/>
          <w:szCs w:val="20"/>
        </w:rPr>
      </w:pPr>
      <w:r w:rsidRPr="00D72E79">
        <w:rPr>
          <w:rFonts w:ascii="Arial" w:hAnsi="Arial" w:cs="Arial"/>
          <w:sz w:val="20"/>
          <w:szCs w:val="20"/>
        </w:rPr>
        <w:t xml:space="preserve">Only plug </w:t>
      </w:r>
      <w:r w:rsidR="00A05111" w:rsidRPr="00D72E79">
        <w:rPr>
          <w:rFonts w:ascii="Arial" w:hAnsi="Arial" w:cs="Arial"/>
          <w:sz w:val="20"/>
          <w:szCs w:val="20"/>
        </w:rPr>
        <w:t xml:space="preserve">secondary </w:t>
      </w:r>
      <w:r w:rsidRPr="00D72E79">
        <w:rPr>
          <w:rFonts w:ascii="Arial" w:hAnsi="Arial" w:cs="Arial"/>
          <w:sz w:val="20"/>
          <w:szCs w:val="20"/>
        </w:rPr>
        <w:t>phone cord back into line 2, wait for green led to go from flashing to solid, the system has attempted to make a call</w:t>
      </w:r>
      <w:r w:rsidR="00D41A7F" w:rsidRPr="00D72E79">
        <w:rPr>
          <w:rFonts w:ascii="Arial" w:hAnsi="Arial" w:cs="Arial"/>
          <w:sz w:val="20"/>
          <w:szCs w:val="20"/>
        </w:rPr>
        <w:t xml:space="preserve"> </w:t>
      </w:r>
      <w:r w:rsidR="00D41A7F" w:rsidRPr="00D72E79">
        <w:rPr>
          <w:rFonts w:ascii="Arial" w:hAnsi="Arial" w:cs="Arial"/>
          <w:i/>
          <w:iCs/>
          <w:sz w:val="20"/>
          <w:szCs w:val="20"/>
        </w:rPr>
        <w:t>(</w:t>
      </w:r>
      <w:r w:rsidR="003F2DDB" w:rsidRPr="00D72E79">
        <w:rPr>
          <w:rFonts w:ascii="Arial" w:hAnsi="Arial" w:cs="Arial"/>
          <w:i/>
          <w:iCs/>
          <w:sz w:val="20"/>
          <w:szCs w:val="20"/>
        </w:rPr>
        <w:t xml:space="preserve">SimpleVoIP </w:t>
      </w:r>
      <w:r w:rsidR="00D41A7F" w:rsidRPr="00D72E79">
        <w:rPr>
          <w:rFonts w:ascii="Arial" w:hAnsi="Arial" w:cs="Arial"/>
          <w:i/>
          <w:iCs/>
          <w:sz w:val="20"/>
          <w:szCs w:val="20"/>
        </w:rPr>
        <w:t xml:space="preserve">dispatch will </w:t>
      </w:r>
      <w:r w:rsidRPr="00D72E79">
        <w:rPr>
          <w:rFonts w:ascii="Arial" w:hAnsi="Arial" w:cs="Arial"/>
          <w:i/>
          <w:iCs/>
          <w:sz w:val="20"/>
          <w:szCs w:val="20"/>
        </w:rPr>
        <w:t xml:space="preserve">verify in </w:t>
      </w:r>
      <w:r w:rsidR="00D41A7F" w:rsidRPr="00D72E79">
        <w:rPr>
          <w:rFonts w:ascii="Arial" w:hAnsi="Arial" w:cs="Arial"/>
          <w:i/>
          <w:iCs/>
          <w:sz w:val="20"/>
          <w:szCs w:val="20"/>
        </w:rPr>
        <w:t>customer</w:t>
      </w:r>
      <w:r w:rsidRPr="00D72E79">
        <w:rPr>
          <w:rFonts w:ascii="Arial" w:hAnsi="Arial" w:cs="Arial"/>
          <w:i/>
          <w:iCs/>
          <w:sz w:val="20"/>
          <w:szCs w:val="20"/>
        </w:rPr>
        <w:t xml:space="preserve"> call </w:t>
      </w:r>
      <w:r w:rsidR="00D41A7F" w:rsidRPr="00D72E79">
        <w:rPr>
          <w:rFonts w:ascii="Arial" w:hAnsi="Arial" w:cs="Arial"/>
          <w:i/>
          <w:iCs/>
          <w:sz w:val="20"/>
          <w:szCs w:val="20"/>
        </w:rPr>
        <w:t>history)</w:t>
      </w:r>
      <w:r w:rsidR="00981A00">
        <w:rPr>
          <w:rFonts w:ascii="Arial" w:hAnsi="Arial" w:cs="Arial"/>
          <w:i/>
          <w:iCs/>
          <w:sz w:val="20"/>
          <w:szCs w:val="20"/>
        </w:rPr>
        <w:t>.</w:t>
      </w:r>
    </w:p>
    <w:p w14:paraId="6DB6C424" w14:textId="77777777" w:rsidR="000A7E28" w:rsidRDefault="000A7E28" w:rsidP="00166369">
      <w:pPr>
        <w:spacing w:after="0" w:line="276" w:lineRule="auto"/>
        <w:rPr>
          <w:noProof/>
          <w:sz w:val="20"/>
          <w:szCs w:val="20"/>
        </w:rPr>
      </w:pPr>
    </w:p>
    <w:p w14:paraId="7996A0BB" w14:textId="77777777" w:rsidR="000A7E28" w:rsidRDefault="000A7E28" w:rsidP="00166369">
      <w:pPr>
        <w:spacing w:after="0" w:line="276" w:lineRule="auto"/>
        <w:rPr>
          <w:noProof/>
          <w:sz w:val="20"/>
          <w:szCs w:val="20"/>
        </w:rPr>
      </w:pPr>
    </w:p>
    <w:p w14:paraId="1C68F138" w14:textId="77777777" w:rsidR="000A7E28" w:rsidRDefault="000A7E28" w:rsidP="00166369">
      <w:pPr>
        <w:spacing w:after="0" w:line="276" w:lineRule="auto"/>
        <w:rPr>
          <w:noProof/>
          <w:sz w:val="20"/>
          <w:szCs w:val="20"/>
        </w:rPr>
      </w:pPr>
    </w:p>
    <w:p w14:paraId="2C386AF4" w14:textId="77777777" w:rsidR="000A7E28" w:rsidRDefault="000A7E28" w:rsidP="00166369">
      <w:pPr>
        <w:spacing w:after="0" w:line="276" w:lineRule="auto"/>
        <w:rPr>
          <w:noProof/>
          <w:sz w:val="20"/>
          <w:szCs w:val="20"/>
        </w:rPr>
      </w:pPr>
    </w:p>
    <w:p w14:paraId="41BE9D03" w14:textId="77777777" w:rsidR="000A7E28" w:rsidRDefault="000A7E28" w:rsidP="00166369">
      <w:pPr>
        <w:spacing w:after="0" w:line="276" w:lineRule="auto"/>
        <w:rPr>
          <w:noProof/>
          <w:sz w:val="20"/>
          <w:szCs w:val="20"/>
        </w:rPr>
      </w:pPr>
    </w:p>
    <w:p w14:paraId="611DACD8" w14:textId="77777777" w:rsidR="000A7E28" w:rsidRDefault="000A7E28" w:rsidP="00166369">
      <w:pPr>
        <w:spacing w:after="0" w:line="276" w:lineRule="auto"/>
        <w:rPr>
          <w:noProof/>
          <w:sz w:val="20"/>
          <w:szCs w:val="20"/>
        </w:rPr>
      </w:pPr>
    </w:p>
    <w:p w14:paraId="2EAABA87" w14:textId="77777777" w:rsidR="000A7E28" w:rsidRDefault="000A7E28" w:rsidP="00166369">
      <w:pPr>
        <w:spacing w:after="0" w:line="276" w:lineRule="auto"/>
        <w:rPr>
          <w:noProof/>
          <w:sz w:val="20"/>
          <w:szCs w:val="20"/>
        </w:rPr>
      </w:pPr>
    </w:p>
    <w:p w14:paraId="4FBAB520" w14:textId="77777777" w:rsidR="000A7E28" w:rsidRDefault="000A7E28" w:rsidP="00166369">
      <w:pPr>
        <w:spacing w:after="0" w:line="276" w:lineRule="auto"/>
        <w:rPr>
          <w:noProof/>
          <w:sz w:val="20"/>
          <w:szCs w:val="20"/>
        </w:rPr>
      </w:pPr>
    </w:p>
    <w:p w14:paraId="0B0AF73C" w14:textId="77777777" w:rsidR="000A7E28" w:rsidRDefault="000A7E28" w:rsidP="00166369">
      <w:pPr>
        <w:spacing w:after="0" w:line="276" w:lineRule="auto"/>
        <w:rPr>
          <w:noProof/>
          <w:sz w:val="20"/>
          <w:szCs w:val="20"/>
        </w:rPr>
      </w:pPr>
    </w:p>
    <w:p w14:paraId="36C29047" w14:textId="77777777" w:rsidR="000A7E28" w:rsidRDefault="000A7E28" w:rsidP="00166369">
      <w:pPr>
        <w:spacing w:after="0" w:line="276" w:lineRule="auto"/>
        <w:rPr>
          <w:noProof/>
          <w:sz w:val="20"/>
          <w:szCs w:val="20"/>
        </w:rPr>
      </w:pPr>
    </w:p>
    <w:p w14:paraId="72863715" w14:textId="6CFCF24F" w:rsidR="000A7E28" w:rsidRDefault="000A55BA" w:rsidP="000A7E28">
      <w:pPr>
        <w:pStyle w:val="Heading2"/>
        <w:spacing w:before="0"/>
      </w:pPr>
      <w:bookmarkStart w:id="10" w:name="_Toc187830215"/>
      <w:r w:rsidRPr="00166369">
        <w:rPr>
          <w:noProof/>
        </w:rPr>
        <w:drawing>
          <wp:anchor distT="0" distB="0" distL="114300" distR="114300" simplePos="0" relativeHeight="251616768" behindDoc="0" locked="0" layoutInCell="1" allowOverlap="1" wp14:anchorId="6B9F5EF8" wp14:editId="13ACA64E">
            <wp:simplePos x="0" y="0"/>
            <wp:positionH relativeFrom="column">
              <wp:posOffset>3105150</wp:posOffset>
            </wp:positionH>
            <wp:positionV relativeFrom="paragraph">
              <wp:posOffset>0</wp:posOffset>
            </wp:positionV>
            <wp:extent cx="3124200" cy="1495422"/>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1">
                      <a:extLst>
                        <a:ext uri="{28A0092B-C50C-407E-A947-70E740481C1C}">
                          <a14:useLocalDpi xmlns:a14="http://schemas.microsoft.com/office/drawing/2010/main" val="0"/>
                        </a:ext>
                      </a:extLst>
                    </a:blip>
                    <a:srcRect t="1668" b="1668"/>
                    <a:stretch>
                      <a:fillRect/>
                    </a:stretch>
                  </pic:blipFill>
                  <pic:spPr bwMode="auto">
                    <a:xfrm>
                      <a:off x="0" y="0"/>
                      <a:ext cx="3124200" cy="1495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63D53CA">
        <w:t>Test Fire/Burg Alarm Cont.</w:t>
      </w:r>
      <w:bookmarkEnd w:id="10"/>
    </w:p>
    <w:p w14:paraId="23ED167D" w14:textId="2F1DF8E1" w:rsidR="00166369" w:rsidRPr="00166369" w:rsidRDefault="00166369" w:rsidP="00166369">
      <w:pPr>
        <w:spacing w:after="0" w:line="276" w:lineRule="auto"/>
        <w:rPr>
          <w:noProof/>
          <w:sz w:val="20"/>
          <w:szCs w:val="20"/>
        </w:rPr>
      </w:pPr>
    </w:p>
    <w:p w14:paraId="598486A9" w14:textId="7CD6AFF6" w:rsidR="00166369" w:rsidRPr="00166369" w:rsidRDefault="00166369" w:rsidP="00166369">
      <w:pPr>
        <w:spacing w:after="0" w:line="276" w:lineRule="auto"/>
      </w:pPr>
    </w:p>
    <w:p w14:paraId="4C2EE5A6" w14:textId="04589401" w:rsidR="00166369" w:rsidRPr="00166369" w:rsidRDefault="000A55BA" w:rsidP="00166369">
      <w:pPr>
        <w:spacing w:after="0" w:line="276" w:lineRule="auto"/>
        <w:rPr>
          <w:noProof/>
          <w:sz w:val="20"/>
          <w:szCs w:val="20"/>
        </w:rPr>
      </w:pPr>
      <w:r w:rsidRPr="00166369">
        <w:rPr>
          <w:noProof/>
          <w:sz w:val="20"/>
          <w:szCs w:val="20"/>
        </w:rPr>
        <mc:AlternateContent>
          <mc:Choice Requires="wps">
            <w:drawing>
              <wp:anchor distT="0" distB="0" distL="114300" distR="114300" simplePos="0" relativeHeight="251617792" behindDoc="0" locked="0" layoutInCell="1" allowOverlap="1" wp14:anchorId="051074F4" wp14:editId="45834F1A">
                <wp:simplePos x="0" y="0"/>
                <wp:positionH relativeFrom="column">
                  <wp:posOffset>2209800</wp:posOffset>
                </wp:positionH>
                <wp:positionV relativeFrom="paragraph">
                  <wp:posOffset>106045</wp:posOffset>
                </wp:positionV>
                <wp:extent cx="1419225" cy="133350"/>
                <wp:effectExtent l="57150" t="95250" r="0" b="152400"/>
                <wp:wrapNone/>
                <wp:docPr id="450" name="Straight Arrow Connector 450"/>
                <wp:cNvGraphicFramePr/>
                <a:graphic xmlns:a="http://schemas.openxmlformats.org/drawingml/2006/main">
                  <a:graphicData uri="http://schemas.microsoft.com/office/word/2010/wordprocessingShape">
                    <wps:wsp>
                      <wps:cNvCnPr/>
                      <wps:spPr>
                        <a:xfrm flipV="1">
                          <a:off x="0" y="0"/>
                          <a:ext cx="1419225" cy="133350"/>
                        </a:xfrm>
                        <a:prstGeom prst="straightConnector1">
                          <a:avLst/>
                        </a:prstGeom>
                        <a:ln w="57150">
                          <a:solidFill>
                            <a:srgbClr val="FFC000"/>
                          </a:solidFill>
                          <a:tailEnd type="triangle"/>
                        </a:ln>
                        <a:effectLst>
                          <a:outerShdw blurRad="50800" dist="38100" dir="5400000" algn="t" rotWithShape="0">
                            <a:srgbClr val="FFC000">
                              <a:alpha val="40000"/>
                            </a:srgb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E802DC3">
              <v:shape id="Straight Arrow Connector 450" style="position:absolute;margin-left:174pt;margin-top:8.35pt;width:111.75pt;height:1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" w14:anchorId="00BDB4AB">
                <v:stroke joinstyle="miter" endarrow="block"/>
                <v:shadow on="t" color="#ffc000" opacity="26214f" offset="0,3pt" origin=",-.5"/>
              </v:shape>
            </w:pict>
          </mc:Fallback>
        </mc:AlternateContent>
      </w:r>
      <w:r w:rsidR="00166369" w:rsidRPr="00166369">
        <w:tab/>
      </w:r>
      <w:r w:rsidR="00166369" w:rsidRPr="00166369">
        <w:tab/>
        <w:t xml:space="preserve">          </w:t>
      </w:r>
    </w:p>
    <w:p w14:paraId="3E2CEC7E" w14:textId="495CDCDE" w:rsidR="00166369" w:rsidRPr="00166369" w:rsidRDefault="000A55BA" w:rsidP="00166369">
      <w:pPr>
        <w:pStyle w:val="ListParagraph"/>
        <w:spacing w:after="0"/>
      </w:pPr>
      <w:r w:rsidRPr="00166369">
        <w:rPr>
          <w:noProof/>
          <w:sz w:val="20"/>
          <w:szCs w:val="20"/>
        </w:rPr>
        <mc:AlternateContent>
          <mc:Choice Requires="wps">
            <w:drawing>
              <wp:anchor distT="0" distB="0" distL="114300" distR="114300" simplePos="0" relativeHeight="251618816" behindDoc="0" locked="0" layoutInCell="1" allowOverlap="1" wp14:anchorId="431D3690" wp14:editId="71A4ADF9">
                <wp:simplePos x="0" y="0"/>
                <wp:positionH relativeFrom="column">
                  <wp:posOffset>2371725</wp:posOffset>
                </wp:positionH>
                <wp:positionV relativeFrom="paragraph">
                  <wp:posOffset>128269</wp:posOffset>
                </wp:positionV>
                <wp:extent cx="1425575" cy="257175"/>
                <wp:effectExtent l="57150" t="95250" r="0" b="142875"/>
                <wp:wrapNone/>
                <wp:docPr id="453" name="Straight Arrow Connector 453"/>
                <wp:cNvGraphicFramePr/>
                <a:graphic xmlns:a="http://schemas.openxmlformats.org/drawingml/2006/main">
                  <a:graphicData uri="http://schemas.microsoft.com/office/word/2010/wordprocessingShape">
                    <wps:wsp>
                      <wps:cNvCnPr/>
                      <wps:spPr>
                        <a:xfrm flipV="1">
                          <a:off x="0" y="0"/>
                          <a:ext cx="1425575" cy="257175"/>
                        </a:xfrm>
                        <a:prstGeom prst="straightConnector1">
                          <a:avLst/>
                        </a:prstGeom>
                        <a:ln w="57150">
                          <a:solidFill>
                            <a:schemeClr val="bg1">
                              <a:lumMod val="75000"/>
                            </a:schemeClr>
                          </a:solidFill>
                          <a:tailEnd type="triangle"/>
                        </a:ln>
                        <a:effectLst>
                          <a:outerShdw blurRad="50800" dist="38100" dir="5400000" algn="t" rotWithShape="0">
                            <a:schemeClr val="bg1">
                              <a:lumMod val="75000"/>
                              <a:alpha val="40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475216A">
              <v:shape id="Straight Arrow Connector 453" style="position:absolute;margin-left:186.75pt;margin-top:10.1pt;width:112.25pt;height:20.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" w14:anchorId="565D0260">
                <v:stroke joinstyle="miter" endarrow="block"/>
                <v:shadow on="t" color="#bfbfbf [2412]" opacity="26214f" offset="0,3pt" origin=",-.5"/>
              </v:shape>
            </w:pict>
          </mc:Fallback>
        </mc:AlternateContent>
      </w:r>
      <w:r w:rsidR="00166369" w:rsidRPr="00166369">
        <w:rPr>
          <w:noProof/>
        </w:rPr>
        <mc:AlternateContent>
          <mc:Choice Requires="wps">
            <w:drawing>
              <wp:anchor distT="0" distB="0" distL="114300" distR="114300" simplePos="0" relativeHeight="251619840" behindDoc="0" locked="0" layoutInCell="1" allowOverlap="1" wp14:anchorId="751755AA" wp14:editId="7179BE02">
                <wp:simplePos x="0" y="0"/>
                <wp:positionH relativeFrom="column">
                  <wp:posOffset>1656715</wp:posOffset>
                </wp:positionH>
                <wp:positionV relativeFrom="paragraph">
                  <wp:posOffset>140335</wp:posOffset>
                </wp:positionV>
                <wp:extent cx="685800" cy="822960"/>
                <wp:effectExtent l="19050" t="19050" r="0" b="0"/>
                <wp:wrapNone/>
                <wp:docPr id="452" name="Arc 452"/>
                <wp:cNvGraphicFramePr/>
                <a:graphic xmlns:a="http://schemas.openxmlformats.org/drawingml/2006/main">
                  <a:graphicData uri="http://schemas.microsoft.com/office/word/2010/wordprocessingShape">
                    <wps:wsp>
                      <wps:cNvSpPr/>
                      <wps:spPr>
                        <a:xfrm flipH="1">
                          <a:off x="0" y="0"/>
                          <a:ext cx="685800" cy="822960"/>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5D5BC3DC" w14:textId="77777777" w:rsidR="00166369" w:rsidRDefault="00166369" w:rsidP="001663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55AA" id="Arc 452" o:spid="_x0000_s1039" style="position:absolute;left:0;text-align:left;margin-left:130.45pt;margin-top:11.05pt;width:54pt;height:64.8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822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" adj="-11796480,,5400" path="m342900,nsc532278,,685800,184226,685800,411480r-342900,l342900,xem342900,nfc532278,,685800,184226,685800,411480e" filled="f" strokecolor="#bfbfbf [2412]" strokeweight="4.5pt">
                <v:stroke joinstyle="miter" endcap="round"/>
                <v:formulas/>
                <v:path arrowok="t" o:connecttype="custom" o:connectlocs="342900,0;685800,411480" o:connectangles="0,0" textboxrect="0,0,685800,822960"/>
                <v:textbox>
                  <w:txbxContent>
                    <w:p w14:paraId="5D5BC3DC" w14:textId="77777777" w:rsidR="00166369" w:rsidRDefault="00166369" w:rsidP="00166369">
                      <w:pPr>
                        <w:jc w:val="center"/>
                      </w:pPr>
                    </w:p>
                  </w:txbxContent>
                </v:textbox>
              </v:shape>
            </w:pict>
          </mc:Fallback>
        </mc:AlternateContent>
      </w:r>
      <w:r w:rsidR="00166369" w:rsidRPr="00166369">
        <w:rPr>
          <w:noProof/>
        </w:rPr>
        <w:drawing>
          <wp:anchor distT="0" distB="0" distL="114300" distR="114300" simplePos="0" relativeHeight="251620864" behindDoc="0" locked="0" layoutInCell="1" allowOverlap="1" wp14:anchorId="38F786A6" wp14:editId="24462085">
            <wp:simplePos x="0" y="0"/>
            <wp:positionH relativeFrom="column">
              <wp:posOffset>1933085</wp:posOffset>
            </wp:positionH>
            <wp:positionV relativeFrom="paragraph">
              <wp:posOffset>11753</wp:posOffset>
            </wp:positionV>
            <wp:extent cx="274320" cy="274320"/>
            <wp:effectExtent l="0" t="0" r="0" b="0"/>
            <wp:wrapNone/>
            <wp:docPr id="456" name="Picture 456"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satellite view of a city&#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5C7979C9" w14:textId="5B47ECCA" w:rsidR="00166369" w:rsidRPr="00166369" w:rsidRDefault="00166369" w:rsidP="00166369">
      <w:pPr>
        <w:pStyle w:val="ListParagraph"/>
        <w:spacing w:after="0"/>
      </w:pPr>
      <w:r w:rsidRPr="00166369">
        <w:rPr>
          <w:noProof/>
        </w:rPr>
        <w:drawing>
          <wp:anchor distT="0" distB="0" distL="114300" distR="114300" simplePos="0" relativeHeight="251621888" behindDoc="0" locked="0" layoutInCell="1" allowOverlap="1" wp14:anchorId="215C92D5" wp14:editId="2E71C893">
            <wp:simplePos x="0" y="0"/>
            <wp:positionH relativeFrom="column">
              <wp:posOffset>2122805</wp:posOffset>
            </wp:positionH>
            <wp:positionV relativeFrom="paragraph">
              <wp:posOffset>114935</wp:posOffset>
            </wp:positionV>
            <wp:extent cx="274320" cy="274320"/>
            <wp:effectExtent l="0" t="0" r="0" b="0"/>
            <wp:wrapNone/>
            <wp:docPr id="457" name="Picture 457"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satellite view of a city&#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3B41EFF5" w14:textId="5CD3EDF6" w:rsidR="00166369" w:rsidRPr="00166369" w:rsidRDefault="00166369" w:rsidP="00166369">
      <w:pPr>
        <w:pStyle w:val="ListParagraph"/>
        <w:spacing w:after="0"/>
      </w:pPr>
      <w:r w:rsidRPr="00166369">
        <w:rPr>
          <w:noProof/>
        </w:rPr>
        <mc:AlternateContent>
          <mc:Choice Requires="wps">
            <w:drawing>
              <wp:anchor distT="0" distB="0" distL="114300" distR="114300" simplePos="0" relativeHeight="251672064" behindDoc="0" locked="0" layoutInCell="1" allowOverlap="1" wp14:anchorId="1271FE2C" wp14:editId="247644DD">
                <wp:simplePos x="0" y="0"/>
                <wp:positionH relativeFrom="column">
                  <wp:posOffset>1973580</wp:posOffset>
                </wp:positionH>
                <wp:positionV relativeFrom="paragraph">
                  <wp:posOffset>92573</wp:posOffset>
                </wp:positionV>
                <wp:extent cx="423333" cy="764117"/>
                <wp:effectExtent l="19050" t="19050" r="0" b="0"/>
                <wp:wrapNone/>
                <wp:docPr id="454" name="Arc 454"/>
                <wp:cNvGraphicFramePr/>
                <a:graphic xmlns:a="http://schemas.openxmlformats.org/drawingml/2006/main">
                  <a:graphicData uri="http://schemas.microsoft.com/office/word/2010/wordprocessingShape">
                    <wps:wsp>
                      <wps:cNvSpPr/>
                      <wps:spPr>
                        <a:xfrm flipH="1">
                          <a:off x="0" y="0"/>
                          <a:ext cx="423333" cy="764117"/>
                        </a:xfrm>
                        <a:prstGeom prst="arc">
                          <a:avLst/>
                        </a:prstGeom>
                        <a:ln w="57150"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txbx>
                        <w:txbxContent>
                          <w:p w14:paraId="2475A577" w14:textId="77777777" w:rsidR="00166369" w:rsidRDefault="00166369" w:rsidP="001663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1FE2C" id="Arc 454" o:spid="_x0000_s1040" style="position:absolute;left:0;text-align:left;margin-left:155.4pt;margin-top:7.3pt;width:33.35pt;height:60.1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333,764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" adj="-11796480,,5400" path="m211666,nsc328566,,423333,171054,423333,382059r-211666,c211667,254706,211666,127353,211666,xem211666,nfc328566,,423333,171054,423333,382059e" filled="f" strokecolor="#bfbfbf [2412]" strokeweight="4.5pt">
                <v:stroke joinstyle="miter" endcap="round"/>
                <v:formulas/>
                <v:path arrowok="t" o:connecttype="custom" o:connectlocs="211666,0;423333,382059" o:connectangles="0,0" textboxrect="0,0,423333,764117"/>
                <v:textbox>
                  <w:txbxContent>
                    <w:p w14:paraId="2475A577" w14:textId="77777777" w:rsidR="00166369" w:rsidRDefault="00166369" w:rsidP="00166369">
                      <w:pPr>
                        <w:jc w:val="center"/>
                      </w:pPr>
                    </w:p>
                  </w:txbxContent>
                </v:textbox>
              </v:shape>
            </w:pict>
          </mc:Fallback>
        </mc:AlternateContent>
      </w:r>
      <w:r w:rsidRPr="00166369">
        <w:t xml:space="preserve"> </w:t>
      </w:r>
    </w:p>
    <w:p w14:paraId="4996C25C" w14:textId="72820608" w:rsidR="00D41A7F" w:rsidRDefault="00D41A7F" w:rsidP="00D41A7F">
      <w:pPr>
        <w:pStyle w:val="ListParagraph"/>
        <w:spacing w:after="0" w:line="276" w:lineRule="auto"/>
        <w:ind w:left="1440"/>
        <w:rPr>
          <w:rFonts w:ascii="Arial" w:hAnsi="Arial" w:cs="Arial"/>
          <w:sz w:val="20"/>
          <w:szCs w:val="20"/>
        </w:rPr>
      </w:pPr>
    </w:p>
    <w:p w14:paraId="340F9E63" w14:textId="7ED6B1EB" w:rsidR="00166369" w:rsidRPr="00166369" w:rsidRDefault="00776800" w:rsidP="00D41A7F">
      <w:pPr>
        <w:pStyle w:val="ListParagraph"/>
        <w:spacing w:after="0" w:line="276" w:lineRule="auto"/>
        <w:ind w:left="1440"/>
        <w:rPr>
          <w:rFonts w:ascii="Arial" w:hAnsi="Arial" w:cs="Arial"/>
          <w:sz w:val="20"/>
          <w:szCs w:val="20"/>
        </w:rPr>
      </w:pPr>
      <w:r w:rsidRPr="00166369">
        <w:rPr>
          <w:noProof/>
        </w:rPr>
        <w:drawing>
          <wp:anchor distT="0" distB="0" distL="114300" distR="114300" simplePos="0" relativeHeight="251647488" behindDoc="0" locked="0" layoutInCell="1" allowOverlap="1" wp14:anchorId="52551CA3" wp14:editId="2583CCE2">
            <wp:simplePos x="0" y="0"/>
            <wp:positionH relativeFrom="column">
              <wp:posOffset>6207</wp:posOffset>
            </wp:positionH>
            <wp:positionV relativeFrom="paragraph">
              <wp:posOffset>64770</wp:posOffset>
            </wp:positionV>
            <wp:extent cx="365760" cy="365760"/>
            <wp:effectExtent l="0" t="0" r="0" b="0"/>
            <wp:wrapNone/>
            <wp:docPr id="171" name="Graphic 171"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phic 171" descr="Badge 4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D2B74AA" w14:textId="5DC22107" w:rsidR="00A05111" w:rsidRPr="00D72E79" w:rsidRDefault="00A05111" w:rsidP="00166369">
      <w:pPr>
        <w:pStyle w:val="ListParagraph"/>
        <w:numPr>
          <w:ilvl w:val="0"/>
          <w:numId w:val="43"/>
        </w:numPr>
        <w:spacing w:after="0" w:line="276" w:lineRule="auto"/>
        <w:rPr>
          <w:rFonts w:ascii="Arial" w:hAnsi="Arial" w:cs="Arial"/>
          <w:sz w:val="20"/>
          <w:szCs w:val="20"/>
        </w:rPr>
      </w:pPr>
      <w:r w:rsidRPr="00D72E79">
        <w:rPr>
          <w:rFonts w:ascii="Arial" w:hAnsi="Arial" w:cs="Arial"/>
          <w:sz w:val="20"/>
          <w:szCs w:val="20"/>
        </w:rPr>
        <w:t>Primary line testing</w:t>
      </w:r>
    </w:p>
    <w:p w14:paraId="27275B33" w14:textId="304D7F58" w:rsidR="00A05111" w:rsidRPr="00D72E79" w:rsidRDefault="00A05111" w:rsidP="00A05111">
      <w:pPr>
        <w:pStyle w:val="ListParagraph"/>
        <w:numPr>
          <w:ilvl w:val="1"/>
          <w:numId w:val="43"/>
        </w:numPr>
        <w:spacing w:after="0" w:line="276" w:lineRule="auto"/>
        <w:rPr>
          <w:rFonts w:ascii="Arial" w:hAnsi="Arial" w:cs="Arial"/>
          <w:sz w:val="20"/>
          <w:szCs w:val="20"/>
        </w:rPr>
      </w:pPr>
      <w:r w:rsidRPr="00D72E79">
        <w:rPr>
          <w:rFonts w:ascii="Arial" w:hAnsi="Arial" w:cs="Arial"/>
          <w:sz w:val="20"/>
          <w:szCs w:val="20"/>
        </w:rPr>
        <w:t>Plug primary phone cord back into line 1, wait for green led to go from flashing to solid, the system has attempted to make a call</w:t>
      </w:r>
      <w:r w:rsidR="00A029AE">
        <w:rPr>
          <w:rFonts w:ascii="Arial" w:hAnsi="Arial" w:cs="Arial"/>
          <w:sz w:val="20"/>
          <w:szCs w:val="20"/>
        </w:rPr>
        <w:t>.</w:t>
      </w:r>
    </w:p>
    <w:p w14:paraId="3C7CCEC5" w14:textId="50222461" w:rsidR="00D41A7F" w:rsidRPr="00D72E79" w:rsidRDefault="00776800" w:rsidP="00D41A7F">
      <w:pPr>
        <w:pStyle w:val="ListParagraph"/>
        <w:spacing w:after="0" w:line="276" w:lineRule="auto"/>
        <w:rPr>
          <w:rFonts w:ascii="Arial" w:hAnsi="Arial" w:cs="Arial"/>
          <w:sz w:val="20"/>
          <w:szCs w:val="20"/>
        </w:rPr>
      </w:pPr>
      <w:r w:rsidRPr="00D72E79">
        <w:rPr>
          <w:noProof/>
        </w:rPr>
        <w:drawing>
          <wp:anchor distT="0" distB="0" distL="114300" distR="114300" simplePos="0" relativeHeight="251648512" behindDoc="0" locked="0" layoutInCell="1" allowOverlap="1" wp14:anchorId="0FD5F733" wp14:editId="0D6EB4DE">
            <wp:simplePos x="0" y="0"/>
            <wp:positionH relativeFrom="column">
              <wp:posOffset>5046</wp:posOffset>
            </wp:positionH>
            <wp:positionV relativeFrom="paragraph">
              <wp:posOffset>47625</wp:posOffset>
            </wp:positionV>
            <wp:extent cx="365760" cy="365760"/>
            <wp:effectExtent l="0" t="0" r="0" b="0"/>
            <wp:wrapNone/>
            <wp:docPr id="172" name="Graphic 172"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2" descr="Badge 5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4E008CA" w14:textId="281B2445" w:rsidR="00D41A7F" w:rsidRPr="00D72E79" w:rsidRDefault="00DA28D0" w:rsidP="00D41A7F">
      <w:pPr>
        <w:pStyle w:val="ListParagraph"/>
        <w:numPr>
          <w:ilvl w:val="0"/>
          <w:numId w:val="43"/>
        </w:numPr>
        <w:spacing w:after="0" w:line="276" w:lineRule="auto"/>
        <w:rPr>
          <w:rFonts w:ascii="Arial" w:hAnsi="Arial" w:cs="Arial"/>
          <w:sz w:val="20"/>
          <w:szCs w:val="20"/>
        </w:rPr>
      </w:pPr>
      <w:r w:rsidRPr="00D72E79">
        <w:rPr>
          <w:rFonts w:ascii="Arial" w:hAnsi="Arial" w:cs="Arial"/>
          <w:sz w:val="20"/>
          <w:szCs w:val="20"/>
        </w:rPr>
        <w:t>Fire Panel confirmation</w:t>
      </w:r>
    </w:p>
    <w:p w14:paraId="33D79328" w14:textId="3E875284" w:rsidR="00C56607" w:rsidRPr="00D72E79" w:rsidRDefault="00DA28D0" w:rsidP="00166369">
      <w:pPr>
        <w:pStyle w:val="ListParagraph"/>
        <w:numPr>
          <w:ilvl w:val="1"/>
          <w:numId w:val="43"/>
        </w:numPr>
        <w:spacing w:after="0" w:line="276" w:lineRule="auto"/>
        <w:rPr>
          <w:rFonts w:ascii="Arial" w:hAnsi="Arial" w:cs="Arial"/>
          <w:sz w:val="20"/>
          <w:szCs w:val="20"/>
        </w:rPr>
      </w:pPr>
      <w:r w:rsidRPr="00D72E79">
        <w:rPr>
          <w:rFonts w:ascii="Arial" w:hAnsi="Arial" w:cs="Arial"/>
          <w:sz w:val="20"/>
          <w:szCs w:val="20"/>
        </w:rPr>
        <w:t xml:space="preserve">Confirm the panel has cleared the trouble condition, if all calls successful and trouble condition cleared, </w:t>
      </w:r>
      <w:r w:rsidR="006A3E1D" w:rsidRPr="00D72E79">
        <w:rPr>
          <w:rFonts w:ascii="Arial" w:hAnsi="Arial" w:cs="Arial"/>
          <w:sz w:val="20"/>
          <w:szCs w:val="20"/>
        </w:rPr>
        <w:t>customer will</w:t>
      </w:r>
      <w:r w:rsidR="00FA6533" w:rsidRPr="00D72E79">
        <w:rPr>
          <w:rFonts w:ascii="Arial" w:hAnsi="Arial" w:cs="Arial"/>
          <w:sz w:val="20"/>
          <w:szCs w:val="20"/>
        </w:rPr>
        <w:t xml:space="preserve"> </w:t>
      </w:r>
      <w:r w:rsidRPr="00D72E79">
        <w:rPr>
          <w:rFonts w:ascii="Arial" w:hAnsi="Arial" w:cs="Arial"/>
          <w:sz w:val="20"/>
          <w:szCs w:val="20"/>
        </w:rPr>
        <w:t>contact alarm company</w:t>
      </w:r>
      <w:r w:rsidR="006A3E1D" w:rsidRPr="00D72E79">
        <w:rPr>
          <w:rFonts w:ascii="Arial" w:hAnsi="Arial" w:cs="Arial"/>
          <w:sz w:val="20"/>
          <w:szCs w:val="20"/>
        </w:rPr>
        <w:t xml:space="preserve"> to </w:t>
      </w:r>
      <w:r w:rsidR="008C7D4D" w:rsidRPr="00D72E79">
        <w:rPr>
          <w:rFonts w:ascii="Arial" w:hAnsi="Arial" w:cs="Arial"/>
          <w:sz w:val="20"/>
          <w:szCs w:val="20"/>
        </w:rPr>
        <w:t>place panel back into normal operation</w:t>
      </w:r>
      <w:r w:rsidR="00981A00">
        <w:rPr>
          <w:rFonts w:ascii="Arial" w:hAnsi="Arial" w:cs="Arial"/>
          <w:sz w:val="20"/>
          <w:szCs w:val="20"/>
        </w:rPr>
        <w:t>.</w:t>
      </w:r>
    </w:p>
    <w:p w14:paraId="4C47F38B" w14:textId="78A8C715" w:rsidR="00776800" w:rsidRPr="00D72E79" w:rsidRDefault="008E6391" w:rsidP="00E71E6C">
      <w:pPr>
        <w:spacing w:after="0" w:line="276" w:lineRule="auto"/>
        <w:rPr>
          <w:rFonts w:ascii="Arial" w:hAnsi="Arial" w:cs="Arial"/>
          <w:sz w:val="20"/>
          <w:szCs w:val="20"/>
        </w:rPr>
      </w:pPr>
      <w:r w:rsidRPr="00D72E79">
        <w:rPr>
          <w:noProof/>
        </w:rPr>
        <w:drawing>
          <wp:anchor distT="0" distB="0" distL="114300" distR="114300" simplePos="0" relativeHeight="251674112" behindDoc="0" locked="0" layoutInCell="1" allowOverlap="1" wp14:anchorId="68C3DA26" wp14:editId="2BBBAD40">
            <wp:simplePos x="0" y="0"/>
            <wp:positionH relativeFrom="column">
              <wp:posOffset>5006</wp:posOffset>
            </wp:positionH>
            <wp:positionV relativeFrom="paragraph">
              <wp:posOffset>59055</wp:posOffset>
            </wp:positionV>
            <wp:extent cx="365760" cy="365760"/>
            <wp:effectExtent l="0" t="0" r="0" b="0"/>
            <wp:wrapNone/>
            <wp:docPr id="31" name="Graphic 31"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6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3950D722" w14:textId="517B055F" w:rsidR="00166369" w:rsidRPr="00D72E79" w:rsidRDefault="00E71E6C" w:rsidP="003A3C70">
      <w:pPr>
        <w:spacing w:after="0" w:line="276" w:lineRule="auto"/>
        <w:ind w:left="720"/>
        <w:rPr>
          <w:rFonts w:ascii="Arial" w:hAnsi="Arial" w:cs="Arial"/>
          <w:sz w:val="20"/>
          <w:szCs w:val="20"/>
        </w:rPr>
      </w:pPr>
      <w:r w:rsidRPr="00D72E79">
        <w:rPr>
          <w:rFonts w:ascii="Arial" w:hAnsi="Arial" w:cs="Arial"/>
          <w:sz w:val="20"/>
          <w:szCs w:val="20"/>
        </w:rPr>
        <w:t xml:space="preserve">The </w:t>
      </w:r>
      <w:r w:rsidR="0085584C" w:rsidRPr="00D72E79">
        <w:rPr>
          <w:rFonts w:ascii="Arial" w:hAnsi="Arial" w:cs="Arial"/>
          <w:sz w:val="20"/>
          <w:szCs w:val="20"/>
        </w:rPr>
        <w:t xml:space="preserve">Store </w:t>
      </w:r>
      <w:r w:rsidRPr="00D72E79">
        <w:rPr>
          <w:rFonts w:ascii="Arial" w:hAnsi="Arial" w:cs="Arial"/>
          <w:sz w:val="20"/>
          <w:szCs w:val="20"/>
        </w:rPr>
        <w:t xml:space="preserve">Manager </w:t>
      </w:r>
      <w:r w:rsidR="00A30233">
        <w:rPr>
          <w:rFonts w:ascii="Arial" w:hAnsi="Arial" w:cs="Arial"/>
          <w:sz w:val="20"/>
          <w:szCs w:val="20"/>
        </w:rPr>
        <w:t>or alarm company should</w:t>
      </w:r>
      <w:r w:rsidRPr="00D72E79">
        <w:rPr>
          <w:rFonts w:ascii="Arial" w:hAnsi="Arial" w:cs="Arial"/>
          <w:sz w:val="20"/>
          <w:szCs w:val="20"/>
        </w:rPr>
        <w:t xml:space="preserve"> now arm the alarm</w:t>
      </w:r>
      <w:r w:rsidR="00981A00">
        <w:rPr>
          <w:rFonts w:ascii="Arial" w:hAnsi="Arial" w:cs="Arial"/>
          <w:sz w:val="20"/>
          <w:szCs w:val="20"/>
        </w:rPr>
        <w:t>.</w:t>
      </w:r>
    </w:p>
    <w:p w14:paraId="41B77C1C" w14:textId="2D34D61E" w:rsidR="004834B5" w:rsidRPr="00D72E79" w:rsidRDefault="00FA6533" w:rsidP="00253E00">
      <w:pPr>
        <w:pStyle w:val="ListParagraph"/>
        <w:numPr>
          <w:ilvl w:val="1"/>
          <w:numId w:val="43"/>
        </w:numPr>
        <w:spacing w:after="0" w:line="276" w:lineRule="auto"/>
        <w:rPr>
          <w:rFonts w:ascii="Arial" w:hAnsi="Arial" w:cs="Arial"/>
          <w:sz w:val="20"/>
          <w:szCs w:val="20"/>
        </w:rPr>
      </w:pPr>
      <w:r w:rsidRPr="00D72E79">
        <w:rPr>
          <w:rFonts w:ascii="Arial" w:hAnsi="Arial" w:cs="Arial"/>
          <w:sz w:val="20"/>
          <w:szCs w:val="20"/>
        </w:rPr>
        <w:t>T</w:t>
      </w:r>
      <w:r w:rsidR="00CC65E2" w:rsidRPr="00D72E79">
        <w:rPr>
          <w:rFonts w:ascii="Arial" w:hAnsi="Arial" w:cs="Arial"/>
          <w:sz w:val="20"/>
          <w:szCs w:val="20"/>
        </w:rPr>
        <w:t xml:space="preserve">rigger an alarm </w:t>
      </w:r>
      <w:r w:rsidR="00E71E6C" w:rsidRPr="00D72E79">
        <w:rPr>
          <w:rFonts w:ascii="Arial" w:hAnsi="Arial" w:cs="Arial"/>
          <w:sz w:val="20"/>
          <w:szCs w:val="20"/>
        </w:rPr>
        <w:t xml:space="preserve">to </w:t>
      </w:r>
      <w:proofErr w:type="gramStart"/>
      <w:r w:rsidR="00E71E6C" w:rsidRPr="00D72E79">
        <w:rPr>
          <w:rFonts w:ascii="Arial" w:hAnsi="Arial" w:cs="Arial"/>
          <w:sz w:val="20"/>
          <w:szCs w:val="20"/>
        </w:rPr>
        <w:t>test</w:t>
      </w:r>
      <w:proofErr w:type="gramEnd"/>
      <w:r w:rsidR="00E71E6C" w:rsidRPr="00D72E79">
        <w:rPr>
          <w:rFonts w:ascii="Arial" w:hAnsi="Arial" w:cs="Arial"/>
          <w:sz w:val="20"/>
          <w:szCs w:val="20"/>
        </w:rPr>
        <w:t xml:space="preserve"> the zones are working properly</w:t>
      </w:r>
      <w:r w:rsidR="00981A00">
        <w:rPr>
          <w:rFonts w:ascii="Arial" w:hAnsi="Arial" w:cs="Arial"/>
          <w:sz w:val="20"/>
          <w:szCs w:val="20"/>
        </w:rPr>
        <w:t>.</w:t>
      </w:r>
    </w:p>
    <w:p w14:paraId="37210FFF" w14:textId="2C5D529A" w:rsidR="004834B5" w:rsidRPr="00D72E79" w:rsidRDefault="008E6391" w:rsidP="004834B5">
      <w:pPr>
        <w:pStyle w:val="ListParagraph"/>
      </w:pPr>
      <w:r w:rsidRPr="00D72E79">
        <w:rPr>
          <w:noProof/>
        </w:rPr>
        <w:drawing>
          <wp:anchor distT="0" distB="0" distL="114300" distR="114300" simplePos="0" relativeHeight="251675136" behindDoc="0" locked="0" layoutInCell="1" allowOverlap="1" wp14:anchorId="557A761D" wp14:editId="2B6BB6E7">
            <wp:simplePos x="0" y="0"/>
            <wp:positionH relativeFrom="column">
              <wp:posOffset>5080</wp:posOffset>
            </wp:positionH>
            <wp:positionV relativeFrom="paragraph">
              <wp:posOffset>153035</wp:posOffset>
            </wp:positionV>
            <wp:extent cx="365760" cy="365760"/>
            <wp:effectExtent l="0" t="0" r="0" b="0"/>
            <wp:wrapNone/>
            <wp:docPr id="36" name="Graphic 36"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adge 7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4D1C527C" w14:textId="0C8874EF" w:rsidR="003A3C70" w:rsidRPr="00D72E79" w:rsidRDefault="004834B5" w:rsidP="003A3C70">
      <w:pPr>
        <w:pStyle w:val="ListParagraph"/>
        <w:numPr>
          <w:ilvl w:val="0"/>
          <w:numId w:val="43"/>
        </w:numPr>
        <w:spacing w:after="0" w:line="276" w:lineRule="auto"/>
        <w:rPr>
          <w:sz w:val="20"/>
          <w:szCs w:val="20"/>
        </w:rPr>
      </w:pPr>
      <w:r w:rsidRPr="00D72E79">
        <w:rPr>
          <w:sz w:val="20"/>
          <w:szCs w:val="20"/>
        </w:rPr>
        <w:t xml:space="preserve">Standby: </w:t>
      </w:r>
      <w:r w:rsidR="00934502">
        <w:rPr>
          <w:sz w:val="20"/>
          <w:szCs w:val="20"/>
        </w:rPr>
        <w:t>T</w:t>
      </w:r>
      <w:r w:rsidRPr="00D72E79">
        <w:rPr>
          <w:sz w:val="20"/>
          <w:szCs w:val="20"/>
        </w:rPr>
        <w:t xml:space="preserve">he alarm company </w:t>
      </w:r>
      <w:r w:rsidR="00934502">
        <w:rPr>
          <w:sz w:val="20"/>
          <w:szCs w:val="20"/>
        </w:rPr>
        <w:t xml:space="preserve">will need </w:t>
      </w:r>
      <w:r w:rsidRPr="00D72E79">
        <w:rPr>
          <w:sz w:val="20"/>
          <w:szCs w:val="20"/>
        </w:rPr>
        <w:t>to make sure that the correct alarm lines/zones have been triggered</w:t>
      </w:r>
      <w:r w:rsidR="00981A00">
        <w:rPr>
          <w:sz w:val="20"/>
          <w:szCs w:val="20"/>
        </w:rPr>
        <w:t>.</w:t>
      </w:r>
    </w:p>
    <w:p w14:paraId="571A4AB8" w14:textId="08E20BF2" w:rsidR="008E6391" w:rsidRPr="00D72E79" w:rsidRDefault="008E6391" w:rsidP="008E6391">
      <w:pPr>
        <w:pStyle w:val="ListParagraph"/>
        <w:numPr>
          <w:ilvl w:val="1"/>
          <w:numId w:val="43"/>
        </w:numPr>
        <w:spacing w:after="0" w:line="276" w:lineRule="auto"/>
        <w:rPr>
          <w:sz w:val="20"/>
          <w:szCs w:val="20"/>
        </w:rPr>
      </w:pPr>
      <w:r w:rsidRPr="00D72E79">
        <w:rPr>
          <w:sz w:val="20"/>
          <w:szCs w:val="20"/>
        </w:rPr>
        <w:t xml:space="preserve">The alarm company </w:t>
      </w:r>
      <w:r w:rsidR="00934502">
        <w:rPr>
          <w:sz w:val="20"/>
          <w:szCs w:val="20"/>
        </w:rPr>
        <w:t>may</w:t>
      </w:r>
      <w:r w:rsidRPr="00D72E79">
        <w:rPr>
          <w:sz w:val="20"/>
          <w:szCs w:val="20"/>
        </w:rPr>
        <w:t xml:space="preserve"> remote into the alarm to make any necessary changes</w:t>
      </w:r>
      <w:r w:rsidR="00981A00">
        <w:rPr>
          <w:sz w:val="20"/>
          <w:szCs w:val="20"/>
        </w:rPr>
        <w:t>.</w:t>
      </w:r>
    </w:p>
    <w:p w14:paraId="67FE139E" w14:textId="4E3D7198" w:rsidR="003A3C70" w:rsidRPr="00D72E79" w:rsidRDefault="003A3C70" w:rsidP="003A3C70">
      <w:pPr>
        <w:pStyle w:val="ListParagraph"/>
        <w:spacing w:after="0" w:line="276" w:lineRule="auto"/>
        <w:ind w:left="1440"/>
        <w:rPr>
          <w:sz w:val="20"/>
          <w:szCs w:val="20"/>
        </w:rPr>
      </w:pPr>
    </w:p>
    <w:p w14:paraId="41527289" w14:textId="35DB5FCA" w:rsidR="003A3C70" w:rsidRPr="00D72E79" w:rsidRDefault="00D72E79" w:rsidP="003A3C70">
      <w:pPr>
        <w:pStyle w:val="ListParagraph"/>
        <w:numPr>
          <w:ilvl w:val="0"/>
          <w:numId w:val="43"/>
        </w:numPr>
        <w:spacing w:after="0" w:line="276" w:lineRule="auto"/>
        <w:rPr>
          <w:sz w:val="20"/>
          <w:szCs w:val="20"/>
        </w:rPr>
      </w:pPr>
      <w:r w:rsidRPr="00D72E79">
        <w:rPr>
          <w:noProof/>
        </w:rPr>
        <w:drawing>
          <wp:anchor distT="0" distB="0" distL="114300" distR="114300" simplePos="0" relativeHeight="251676160" behindDoc="0" locked="0" layoutInCell="1" allowOverlap="1" wp14:anchorId="4C590D50" wp14:editId="593B032C">
            <wp:simplePos x="0" y="0"/>
            <wp:positionH relativeFrom="column">
              <wp:posOffset>3810</wp:posOffset>
            </wp:positionH>
            <wp:positionV relativeFrom="paragraph">
              <wp:posOffset>5080</wp:posOffset>
            </wp:positionV>
            <wp:extent cx="365760" cy="365760"/>
            <wp:effectExtent l="0" t="0" r="0" b="0"/>
            <wp:wrapNone/>
            <wp:docPr id="45" name="Graphic 45"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Badge 8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9D25D8" w:rsidRPr="00D72E79">
        <w:rPr>
          <w:sz w:val="20"/>
          <w:szCs w:val="20"/>
        </w:rPr>
        <w:t>Once verified that the alarm is working properly, t</w:t>
      </w:r>
      <w:r w:rsidR="00307880" w:rsidRPr="00D72E79">
        <w:rPr>
          <w:sz w:val="20"/>
          <w:szCs w:val="20"/>
        </w:rPr>
        <w:t xml:space="preserve">he </w:t>
      </w:r>
      <w:r w:rsidR="00934502">
        <w:rPr>
          <w:sz w:val="20"/>
          <w:szCs w:val="20"/>
        </w:rPr>
        <w:t>alarm should be taken out of test mode.</w:t>
      </w:r>
    </w:p>
    <w:p w14:paraId="5A2316AB" w14:textId="0A979567" w:rsidR="008E6391" w:rsidRDefault="00307880" w:rsidP="003A3C70">
      <w:pPr>
        <w:pStyle w:val="ListParagraph"/>
        <w:numPr>
          <w:ilvl w:val="1"/>
          <w:numId w:val="43"/>
        </w:numPr>
        <w:spacing w:after="0" w:line="276" w:lineRule="auto"/>
        <w:rPr>
          <w:sz w:val="20"/>
          <w:szCs w:val="20"/>
        </w:rPr>
      </w:pPr>
      <w:r w:rsidRPr="00D72E79">
        <w:rPr>
          <w:sz w:val="20"/>
          <w:szCs w:val="20"/>
        </w:rPr>
        <w:t xml:space="preserve">The alarm is now live. Make sure the </w:t>
      </w:r>
      <w:r w:rsidR="0085584C" w:rsidRPr="00D72E79">
        <w:rPr>
          <w:sz w:val="20"/>
          <w:szCs w:val="20"/>
        </w:rPr>
        <w:t>S</w:t>
      </w:r>
      <w:r w:rsidRPr="00D72E79">
        <w:rPr>
          <w:sz w:val="20"/>
          <w:szCs w:val="20"/>
        </w:rPr>
        <w:t xml:space="preserve">tore </w:t>
      </w:r>
      <w:r w:rsidR="0085584C" w:rsidRPr="00D72E79">
        <w:rPr>
          <w:sz w:val="20"/>
          <w:szCs w:val="20"/>
        </w:rPr>
        <w:t>M</w:t>
      </w:r>
      <w:r w:rsidRPr="00D72E79">
        <w:rPr>
          <w:sz w:val="20"/>
          <w:szCs w:val="20"/>
        </w:rPr>
        <w:t xml:space="preserve">anager </w:t>
      </w:r>
      <w:r w:rsidR="0085584C" w:rsidRPr="00D72E79">
        <w:rPr>
          <w:sz w:val="20"/>
          <w:szCs w:val="20"/>
        </w:rPr>
        <w:t>is aware</w:t>
      </w:r>
      <w:r w:rsidR="003A3C70" w:rsidRPr="00D72E79">
        <w:rPr>
          <w:sz w:val="20"/>
          <w:szCs w:val="20"/>
        </w:rPr>
        <w:t xml:space="preserve"> that the alarm is </w:t>
      </w:r>
      <w:r w:rsidR="009D25D8" w:rsidRPr="00D72E79">
        <w:rPr>
          <w:sz w:val="20"/>
          <w:szCs w:val="20"/>
        </w:rPr>
        <w:t>live and functional</w:t>
      </w:r>
      <w:r w:rsidR="00981A00">
        <w:rPr>
          <w:sz w:val="20"/>
          <w:szCs w:val="20"/>
        </w:rPr>
        <w:t>.</w:t>
      </w:r>
    </w:p>
    <w:p w14:paraId="39666994" w14:textId="2F2056DB" w:rsidR="001937FF" w:rsidRDefault="001937FF" w:rsidP="7E14B276">
      <w:pPr>
        <w:spacing w:after="0" w:line="276" w:lineRule="auto"/>
        <w:rPr>
          <w:sz w:val="20"/>
          <w:szCs w:val="20"/>
        </w:rPr>
      </w:pPr>
    </w:p>
    <w:p w14:paraId="47BD796E" w14:textId="2F121776" w:rsidR="001937FF" w:rsidRDefault="001937FF" w:rsidP="7E14B276">
      <w:pPr>
        <w:spacing w:after="0" w:line="276" w:lineRule="auto"/>
        <w:rPr>
          <w:sz w:val="20"/>
          <w:szCs w:val="20"/>
        </w:rPr>
      </w:pPr>
    </w:p>
    <w:p w14:paraId="7B5840AE" w14:textId="777DE1C5" w:rsidR="7E14B276" w:rsidRDefault="7E14B276" w:rsidP="7E14B276">
      <w:pPr>
        <w:spacing w:after="0" w:line="276" w:lineRule="auto"/>
        <w:rPr>
          <w:sz w:val="20"/>
          <w:szCs w:val="20"/>
        </w:rPr>
      </w:pPr>
    </w:p>
    <w:p w14:paraId="61BFB153" w14:textId="77777777" w:rsidR="001937FF" w:rsidRDefault="001937FF" w:rsidP="001937FF">
      <w:pPr>
        <w:spacing w:after="0" w:line="276" w:lineRule="auto"/>
        <w:rPr>
          <w:sz w:val="20"/>
          <w:szCs w:val="20"/>
        </w:rPr>
      </w:pPr>
    </w:p>
    <w:p w14:paraId="00C79BC5" w14:textId="77777777" w:rsidR="00456637" w:rsidRPr="001937FF" w:rsidRDefault="00456637" w:rsidP="001937FF">
      <w:pPr>
        <w:spacing w:after="0" w:line="276" w:lineRule="auto"/>
        <w:rPr>
          <w:sz w:val="20"/>
          <w:szCs w:val="20"/>
        </w:rPr>
      </w:pPr>
    </w:p>
    <w:p w14:paraId="24D4EBC8" w14:textId="5375ADFA" w:rsidR="001937FF" w:rsidRDefault="1E5C0149" w:rsidP="001937FF">
      <w:pPr>
        <w:pStyle w:val="Heading2"/>
        <w:spacing w:before="0"/>
      </w:pPr>
      <w:bookmarkStart w:id="11" w:name="_Toc187830216"/>
      <w:r>
        <w:t>6</w:t>
      </w:r>
      <w:r w:rsidR="4EEA2C8B">
        <w:t>: Install phones or other analog voice devices</w:t>
      </w:r>
      <w:bookmarkEnd w:id="11"/>
    </w:p>
    <w:p w14:paraId="3427D745" w14:textId="7DCCB881" w:rsidR="00AC161B" w:rsidRPr="00AC161B" w:rsidRDefault="000A55BA" w:rsidP="00AC161B">
      <w:r>
        <w:rPr>
          <w:noProof/>
        </w:rPr>
        <w:drawing>
          <wp:anchor distT="0" distB="0" distL="114300" distR="114300" simplePos="0" relativeHeight="251611648" behindDoc="0" locked="0" layoutInCell="1" allowOverlap="1" wp14:anchorId="6CA74E16" wp14:editId="41D21CFC">
            <wp:simplePos x="0" y="0"/>
            <wp:positionH relativeFrom="column">
              <wp:posOffset>476250</wp:posOffset>
            </wp:positionH>
            <wp:positionV relativeFrom="paragraph">
              <wp:posOffset>110490</wp:posOffset>
            </wp:positionV>
            <wp:extent cx="5534025" cy="2181225"/>
            <wp:effectExtent l="0" t="0" r="9525" b="9525"/>
            <wp:wrapNone/>
            <wp:docPr id="1108457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7809" name="Picture 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36897" cy="2182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3FDD9" w14:textId="1E8A939A" w:rsidR="00E17B20" w:rsidRPr="00BF0438" w:rsidRDefault="000A0715" w:rsidP="00CF0D07">
      <w:pPr>
        <w:pStyle w:val="ListParagraph"/>
        <w:spacing w:after="0" w:line="276" w:lineRule="auto"/>
        <w:rPr>
          <w:sz w:val="20"/>
          <w:szCs w:val="20"/>
        </w:rPr>
      </w:pPr>
      <w:r w:rsidRPr="00B7753F">
        <w:rPr>
          <w:i/>
          <w:iCs/>
          <w:noProof/>
        </w:rPr>
        <mc:AlternateContent>
          <mc:Choice Requires="wps">
            <w:drawing>
              <wp:anchor distT="0" distB="0" distL="114300" distR="114300" simplePos="0" relativeHeight="251605504" behindDoc="0" locked="0" layoutInCell="1" allowOverlap="1" wp14:anchorId="52C0E47B" wp14:editId="48FDB5D2">
                <wp:simplePos x="0" y="0"/>
                <wp:positionH relativeFrom="column">
                  <wp:posOffset>3247252</wp:posOffset>
                </wp:positionH>
                <wp:positionV relativeFrom="paragraph">
                  <wp:posOffset>96852</wp:posOffset>
                </wp:positionV>
                <wp:extent cx="538008" cy="1887854"/>
                <wp:effectExtent l="11113" t="26987" r="44767" b="25718"/>
                <wp:wrapNone/>
                <wp:docPr id="137" name="Connector: Elbow 137"/>
                <wp:cNvGraphicFramePr/>
                <a:graphic xmlns:a="http://schemas.openxmlformats.org/drawingml/2006/main">
                  <a:graphicData uri="http://schemas.microsoft.com/office/word/2010/wordprocessingShape">
                    <wps:wsp>
                      <wps:cNvCnPr/>
                      <wps:spPr>
                        <a:xfrm rot="5400000" flipV="1">
                          <a:off x="0" y="0"/>
                          <a:ext cx="538008" cy="1887854"/>
                        </a:xfrm>
                        <a:prstGeom prst="bentConnector3">
                          <a:avLst>
                            <a:gd name="adj1" fmla="val 101290"/>
                          </a:avLst>
                        </a:prstGeom>
                        <a:ln w="38100" cap="rnd">
                          <a:solidFill>
                            <a:srgbClr val="92D05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BCE23AB">
              <v:shape id="Connector: Elbow 137" style="position:absolute;margin-left:255.7pt;margin-top:7.65pt;width:42.35pt;height:148.65pt;rotation:-90;flip:y;z-index:25157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3pt" type="#_x0000_t34" adj="2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" w14:anchorId="6B065C0B">
                <v:stroke joinstyle="round" endcap="round"/>
              </v:shape>
            </w:pict>
          </mc:Fallback>
        </mc:AlternateContent>
      </w:r>
    </w:p>
    <w:p w14:paraId="1F2E6C77" w14:textId="50688D51" w:rsidR="00E17B20" w:rsidRDefault="000A0715" w:rsidP="00E17B20">
      <w:pPr>
        <w:pStyle w:val="ListParagraph"/>
        <w:numPr>
          <w:ilvl w:val="0"/>
          <w:numId w:val="38"/>
        </w:numPr>
        <w:spacing w:after="0"/>
      </w:pPr>
      <w:r>
        <w:rPr>
          <w:noProof/>
        </w:rPr>
        <mc:AlternateContent>
          <mc:Choice Requires="wps">
            <w:drawing>
              <wp:anchor distT="0" distB="0" distL="114300" distR="114300" simplePos="0" relativeHeight="251683328" behindDoc="0" locked="0" layoutInCell="1" allowOverlap="1" wp14:anchorId="3EF4FAB2" wp14:editId="0859DE09">
                <wp:simplePos x="0" y="0"/>
                <wp:positionH relativeFrom="column">
                  <wp:posOffset>2894790</wp:posOffset>
                </wp:positionH>
                <wp:positionV relativeFrom="paragraph">
                  <wp:posOffset>65806</wp:posOffset>
                </wp:positionV>
                <wp:extent cx="1027014" cy="2099555"/>
                <wp:effectExtent l="16193" t="21907" r="37147" b="37148"/>
                <wp:wrapNone/>
                <wp:docPr id="158" name="Connector: Elbow 158"/>
                <wp:cNvGraphicFramePr/>
                <a:graphic xmlns:a="http://schemas.openxmlformats.org/drawingml/2006/main">
                  <a:graphicData uri="http://schemas.microsoft.com/office/word/2010/wordprocessingShape">
                    <wps:wsp>
                      <wps:cNvCnPr/>
                      <wps:spPr>
                        <a:xfrm rot="5400000" flipV="1">
                          <a:off x="0" y="0"/>
                          <a:ext cx="1027014" cy="2099555"/>
                        </a:xfrm>
                        <a:prstGeom prst="bentConnector3">
                          <a:avLst>
                            <a:gd name="adj1" fmla="val 100935"/>
                          </a:avLst>
                        </a:prstGeom>
                        <a:ln w="38100" cap="rnd">
                          <a:solidFill>
                            <a:srgbClr val="92D05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42DBDF9">
              <v:shape id="Connector: Elbow 158" style="position:absolute;margin-left:227.95pt;margin-top:5.2pt;width:80.85pt;height:165.3pt;rotation:-90;flip: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3pt" type="#_x0000_t34" adj="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" w14:anchorId="50898CA5">
                <v:stroke joinstyle="round" endcap="round"/>
              </v:shape>
            </w:pict>
          </mc:Fallback>
        </mc:AlternateContent>
      </w:r>
      <w:r w:rsidR="00E17B20">
        <w:rPr>
          <w:noProof/>
        </w:rPr>
        <w:drawing>
          <wp:anchor distT="0" distB="0" distL="114300" distR="114300" simplePos="0" relativeHeight="251682304" behindDoc="0" locked="0" layoutInCell="1" allowOverlap="1" wp14:anchorId="52567D1C" wp14:editId="332FB98E">
            <wp:simplePos x="0" y="0"/>
            <wp:positionH relativeFrom="column">
              <wp:posOffset>5257800</wp:posOffset>
            </wp:positionH>
            <wp:positionV relativeFrom="paragraph">
              <wp:posOffset>149860</wp:posOffset>
            </wp:positionV>
            <wp:extent cx="914125" cy="913765"/>
            <wp:effectExtent l="0" t="0" r="635" b="635"/>
            <wp:wrapNone/>
            <wp:docPr id="133" name="Picture 133" descr="A picture containing text, electronics,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A picture containing text, electronics, indoor, different&#10;&#10;Description automatically generated"/>
                    <pic:cNvPicPr/>
                  </pic:nvPicPr>
                  <pic:blipFill rotWithShape="1">
                    <a:blip r:embed="rId44" cstate="print">
                      <a:extLst>
                        <a:ext uri="{28A0092B-C50C-407E-A947-70E740481C1C}">
                          <a14:useLocalDpi xmlns:a14="http://schemas.microsoft.com/office/drawing/2010/main" val="0"/>
                        </a:ext>
                      </a:extLst>
                    </a:blip>
                    <a:srcRect r="4861" b="4167"/>
                    <a:stretch/>
                  </pic:blipFill>
                  <pic:spPr bwMode="auto">
                    <a:xfrm>
                      <a:off x="0" y="0"/>
                      <a:ext cx="91412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3C3A8" w14:textId="7161D30B" w:rsidR="00E17B20" w:rsidRDefault="000A0715" w:rsidP="00E17B20">
      <w:pPr>
        <w:spacing w:after="0"/>
        <w:ind w:left="360"/>
      </w:pPr>
      <w:r>
        <w:rPr>
          <w:noProof/>
        </w:rPr>
        <mc:AlternateContent>
          <mc:Choice Requires="wps">
            <w:drawing>
              <wp:anchor distT="0" distB="0" distL="114300" distR="114300" simplePos="0" relativeHeight="251684352" behindDoc="0" locked="0" layoutInCell="1" allowOverlap="1" wp14:anchorId="4C0784A0" wp14:editId="73D23B70">
                <wp:simplePos x="0" y="0"/>
                <wp:positionH relativeFrom="column">
                  <wp:posOffset>2518958</wp:posOffset>
                </wp:positionH>
                <wp:positionV relativeFrom="paragraph">
                  <wp:posOffset>96212</wp:posOffset>
                </wp:positionV>
                <wp:extent cx="1583658" cy="2291144"/>
                <wp:effectExtent l="26988" t="11112" r="25082" b="44133"/>
                <wp:wrapNone/>
                <wp:docPr id="163" name="Connector: Elbow 163"/>
                <wp:cNvGraphicFramePr/>
                <a:graphic xmlns:a="http://schemas.openxmlformats.org/drawingml/2006/main">
                  <a:graphicData uri="http://schemas.microsoft.com/office/word/2010/wordprocessingShape">
                    <wps:wsp>
                      <wps:cNvCnPr/>
                      <wps:spPr>
                        <a:xfrm rot="5400000" flipV="1">
                          <a:off x="0" y="0"/>
                          <a:ext cx="1583658" cy="2291144"/>
                        </a:xfrm>
                        <a:prstGeom prst="bentConnector3">
                          <a:avLst>
                            <a:gd name="adj1" fmla="val 100935"/>
                          </a:avLst>
                        </a:prstGeom>
                        <a:ln w="38100" cap="rnd">
                          <a:solidFill>
                            <a:srgbClr val="92D05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BCE9AFC">
              <v:shape id="Connector: Elbow 163" style="position:absolute;margin-left:198.35pt;margin-top:7.6pt;width:124.7pt;height:180.4pt;rotation:-90;flip: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3pt" type="#_x0000_t34" adj="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" w14:anchorId="6FE6A204">
                <v:stroke joinstyle="round" endcap="round"/>
              </v:shape>
            </w:pict>
          </mc:Fallback>
        </mc:AlternateContent>
      </w:r>
    </w:p>
    <w:p w14:paraId="5275E73C" w14:textId="4691F852" w:rsidR="00E17B20" w:rsidRDefault="000A55BA" w:rsidP="00E17B20">
      <w:pPr>
        <w:pStyle w:val="ListParagraph"/>
        <w:numPr>
          <w:ilvl w:val="0"/>
          <w:numId w:val="38"/>
        </w:numPr>
        <w:spacing w:after="0"/>
      </w:pPr>
      <w:r>
        <w:rPr>
          <w:noProof/>
        </w:rPr>
        <w:drawing>
          <wp:anchor distT="0" distB="0" distL="114300" distR="114300" simplePos="0" relativeHeight="251692544" behindDoc="0" locked="0" layoutInCell="1" allowOverlap="1" wp14:anchorId="21A8CC96" wp14:editId="100DAFA5">
            <wp:simplePos x="0" y="0"/>
            <wp:positionH relativeFrom="column">
              <wp:posOffset>2077085</wp:posOffset>
            </wp:positionH>
            <wp:positionV relativeFrom="paragraph">
              <wp:posOffset>109855</wp:posOffset>
            </wp:positionV>
            <wp:extent cx="182880" cy="182880"/>
            <wp:effectExtent l="0" t="0" r="7620" b="7620"/>
            <wp:wrapNone/>
            <wp:docPr id="198" name="Picture 198"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A satellite view of a city&#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A0715">
        <w:rPr>
          <w:noProof/>
        </w:rPr>
        <w:drawing>
          <wp:anchor distT="0" distB="0" distL="114300" distR="114300" simplePos="0" relativeHeight="251691520" behindDoc="0" locked="0" layoutInCell="1" allowOverlap="1" wp14:anchorId="736BF6FE" wp14:editId="635190EC">
            <wp:simplePos x="0" y="0"/>
            <wp:positionH relativeFrom="column">
              <wp:posOffset>2290445</wp:posOffset>
            </wp:positionH>
            <wp:positionV relativeFrom="paragraph">
              <wp:posOffset>110538</wp:posOffset>
            </wp:positionV>
            <wp:extent cx="182880" cy="182880"/>
            <wp:effectExtent l="0" t="0" r="7620" b="7620"/>
            <wp:wrapNone/>
            <wp:docPr id="197" name="Picture 197"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A satellite view of a city&#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A0715">
        <w:rPr>
          <w:noProof/>
        </w:rPr>
        <w:drawing>
          <wp:anchor distT="0" distB="0" distL="114300" distR="114300" simplePos="0" relativeHeight="251690496" behindDoc="0" locked="0" layoutInCell="1" allowOverlap="1" wp14:anchorId="6B5A9EEF" wp14:editId="3ED07CF1">
            <wp:simplePos x="0" y="0"/>
            <wp:positionH relativeFrom="column">
              <wp:posOffset>2496001</wp:posOffset>
            </wp:positionH>
            <wp:positionV relativeFrom="paragraph">
              <wp:posOffset>110954</wp:posOffset>
            </wp:positionV>
            <wp:extent cx="182880" cy="182880"/>
            <wp:effectExtent l="0" t="0" r="7620" b="7620"/>
            <wp:wrapNone/>
            <wp:docPr id="196" name="Picture 196" descr="A satellit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A satellite view of a city&#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E17B20">
        <w:tab/>
      </w:r>
      <w:r w:rsidR="00E17B20">
        <w:tab/>
      </w:r>
      <w:r w:rsidR="00E17B20">
        <w:tab/>
      </w:r>
      <w:r w:rsidR="00E17B20">
        <w:tab/>
      </w:r>
      <w:r w:rsidR="00E17B20">
        <w:tab/>
      </w:r>
      <w:r w:rsidR="00E17B20">
        <w:tab/>
      </w:r>
    </w:p>
    <w:p w14:paraId="1034D585" w14:textId="491BB23F" w:rsidR="00E17B20" w:rsidRDefault="00E17B20" w:rsidP="00E17B20">
      <w:pPr>
        <w:pStyle w:val="ListParagraph"/>
        <w:numPr>
          <w:ilvl w:val="0"/>
          <w:numId w:val="38"/>
        </w:numPr>
        <w:spacing w:after="0"/>
      </w:pPr>
      <w:r w:rsidRPr="00AF552F">
        <w:rPr>
          <w:noProof/>
          <w:sz w:val="20"/>
          <w:szCs w:val="20"/>
        </w:rPr>
        <w:lastRenderedPageBreak/>
        <mc:AlternateContent>
          <mc:Choice Requires="wps">
            <w:drawing>
              <wp:anchor distT="45720" distB="45720" distL="114300" distR="114300" simplePos="0" relativeHeight="251688448" behindDoc="0" locked="0" layoutInCell="1" allowOverlap="1" wp14:anchorId="2BCBA30C" wp14:editId="1603A52A">
                <wp:simplePos x="0" y="0"/>
                <wp:positionH relativeFrom="column">
                  <wp:posOffset>5982970</wp:posOffset>
                </wp:positionH>
                <wp:positionV relativeFrom="paragraph">
                  <wp:posOffset>62230</wp:posOffset>
                </wp:positionV>
                <wp:extent cx="908462" cy="1404620"/>
                <wp:effectExtent l="0" t="0" r="0" b="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462" cy="1404620"/>
                        </a:xfrm>
                        <a:prstGeom prst="rect">
                          <a:avLst/>
                        </a:prstGeom>
                        <a:noFill/>
                        <a:ln w="9525">
                          <a:noFill/>
                          <a:miter lim="800000"/>
                          <a:headEnd/>
                          <a:tailEnd/>
                        </a:ln>
                      </wps:spPr>
                      <wps:txbx>
                        <w:txbxContent>
                          <w:p w14:paraId="5C9113E9" w14:textId="77777777" w:rsidR="00E17B20" w:rsidRPr="00AF552F" w:rsidRDefault="00E17B20" w:rsidP="00E17B20">
                            <w:pPr>
                              <w:jc w:val="center"/>
                              <w:rPr>
                                <w:b/>
                                <w:bCs/>
                              </w:rPr>
                            </w:pPr>
                            <w:r>
                              <w:rPr>
                                <w:b/>
                                <w:bCs/>
                              </w:rPr>
                              <w:t>MGR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BA30C" id="_x0000_s1041" type="#_x0000_t202" style="position:absolute;left:0;text-align:left;margin-left:471.1pt;margin-top:4.9pt;width:71.5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" filled="f" stroked="f">
                <v:textbox style="mso-fit-shape-to-text:t">
                  <w:txbxContent>
                    <w:p w14:paraId="5C9113E9" w14:textId="77777777" w:rsidR="00E17B20" w:rsidRPr="00AF552F" w:rsidRDefault="00E17B20" w:rsidP="00E17B20">
                      <w:pPr>
                        <w:jc w:val="center"/>
                        <w:rPr>
                          <w:b/>
                          <w:bCs/>
                        </w:rPr>
                      </w:pPr>
                      <w:r>
                        <w:rPr>
                          <w:b/>
                          <w:bCs/>
                        </w:rPr>
                        <w:t>MGR Office</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70FD3973" wp14:editId="3D91E91D">
                <wp:simplePos x="0" y="0"/>
                <wp:positionH relativeFrom="column">
                  <wp:posOffset>4454525</wp:posOffset>
                </wp:positionH>
                <wp:positionV relativeFrom="paragraph">
                  <wp:posOffset>109219</wp:posOffset>
                </wp:positionV>
                <wp:extent cx="895350" cy="393701"/>
                <wp:effectExtent l="19050" t="19050" r="19050" b="25400"/>
                <wp:wrapNone/>
                <wp:docPr id="177" name="Connector: Elbow 177"/>
                <wp:cNvGraphicFramePr/>
                <a:graphic xmlns:a="http://schemas.openxmlformats.org/drawingml/2006/main">
                  <a:graphicData uri="http://schemas.microsoft.com/office/word/2010/wordprocessingShape">
                    <wps:wsp>
                      <wps:cNvCnPr/>
                      <wps:spPr>
                        <a:xfrm rot="10800000" flipH="1">
                          <a:off x="0" y="0"/>
                          <a:ext cx="895350" cy="393701"/>
                        </a:xfrm>
                        <a:prstGeom prst="bentConnector3">
                          <a:avLst>
                            <a:gd name="adj1" fmla="val 60227"/>
                          </a:avLst>
                        </a:prstGeom>
                        <a:ln w="38100" cap="rnd">
                          <a:solidFill>
                            <a:srgbClr val="92D05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963EDFF">
              <v:shape id="Connector: Elbow 177" style="position:absolute;margin-left:350.75pt;margin-top:8.6pt;width:70.5pt;height:31pt;rotation:180;flip:x;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3pt" type="#_x0000_t34" adj="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" w14:anchorId="29BDC725">
                <v:stroke joinstyle="round" endcap="round"/>
              </v:shape>
            </w:pict>
          </mc:Fallback>
        </mc:AlternateContent>
      </w:r>
    </w:p>
    <w:p w14:paraId="55F0184C" w14:textId="0D68A0F3" w:rsidR="00E17B20" w:rsidRDefault="00E17B20" w:rsidP="00E17B20">
      <w:pPr>
        <w:pStyle w:val="ListParagraph"/>
        <w:numPr>
          <w:ilvl w:val="0"/>
          <w:numId w:val="38"/>
        </w:numPr>
        <w:spacing w:after="0"/>
      </w:pPr>
    </w:p>
    <w:p w14:paraId="76E0F24C" w14:textId="77777777" w:rsidR="00E17B20" w:rsidRDefault="00E17B20" w:rsidP="00E17B20">
      <w:pPr>
        <w:pStyle w:val="ListParagraph"/>
        <w:numPr>
          <w:ilvl w:val="0"/>
          <w:numId w:val="38"/>
        </w:numPr>
        <w:spacing w:after="0"/>
      </w:pPr>
      <w:r w:rsidRPr="00AF552F">
        <w:rPr>
          <w:noProof/>
          <w:sz w:val="20"/>
          <w:szCs w:val="20"/>
        </w:rPr>
        <mc:AlternateContent>
          <mc:Choice Requires="wps">
            <w:drawing>
              <wp:anchor distT="45720" distB="45720" distL="114300" distR="114300" simplePos="0" relativeHeight="251687424" behindDoc="0" locked="0" layoutInCell="1" allowOverlap="1" wp14:anchorId="379EC8B2" wp14:editId="61861A7F">
                <wp:simplePos x="0" y="0"/>
                <wp:positionH relativeFrom="column">
                  <wp:posOffset>2600325</wp:posOffset>
                </wp:positionH>
                <wp:positionV relativeFrom="paragraph">
                  <wp:posOffset>3810</wp:posOffset>
                </wp:positionV>
                <wp:extent cx="1744980" cy="234315"/>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34315"/>
                        </a:xfrm>
                        <a:prstGeom prst="rect">
                          <a:avLst/>
                        </a:prstGeom>
                        <a:noFill/>
                        <a:ln w="9525">
                          <a:noFill/>
                          <a:miter lim="800000"/>
                          <a:headEnd/>
                          <a:tailEnd/>
                        </a:ln>
                      </wps:spPr>
                      <wps:txbx>
                        <w:txbxContent>
                          <w:p w14:paraId="09A448A2" w14:textId="77777777" w:rsidR="00E17B20" w:rsidRPr="00AF552F" w:rsidRDefault="00E17B20" w:rsidP="00E17B20">
                            <w:pPr>
                              <w:jc w:val="center"/>
                              <w:rPr>
                                <w:b/>
                                <w:bCs/>
                              </w:rPr>
                            </w:pPr>
                            <w:r w:rsidRPr="00AF552F">
                              <w:rPr>
                                <w:b/>
                                <w:bCs/>
                              </w:rPr>
                              <w:t>Phone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EC8B2" id="_x0000_s1042" type="#_x0000_t202" style="position:absolute;left:0;text-align:left;margin-left:204.75pt;margin-top:.3pt;width:137.4pt;height:18.4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" filled="f" stroked="f">
                <v:textbox>
                  <w:txbxContent>
                    <w:p w14:paraId="09A448A2" w14:textId="77777777" w:rsidR="00E17B20" w:rsidRPr="00AF552F" w:rsidRDefault="00E17B20" w:rsidP="00E17B20">
                      <w:pPr>
                        <w:jc w:val="center"/>
                        <w:rPr>
                          <w:b/>
                          <w:bCs/>
                        </w:rPr>
                      </w:pPr>
                      <w:r w:rsidRPr="00AF552F">
                        <w:rPr>
                          <w:b/>
                          <w:bCs/>
                        </w:rPr>
                        <w:t>Phone #1</w:t>
                      </w:r>
                    </w:p>
                  </w:txbxContent>
                </v:textbox>
              </v:shape>
            </w:pict>
          </mc:Fallback>
        </mc:AlternateContent>
      </w:r>
      <w:r>
        <w:rPr>
          <w:noProof/>
        </w:rPr>
        <w:drawing>
          <wp:anchor distT="0" distB="0" distL="114300" distR="114300" simplePos="0" relativeHeight="251685376" behindDoc="0" locked="0" layoutInCell="1" allowOverlap="1" wp14:anchorId="70B35F10" wp14:editId="2C52DC5A">
            <wp:simplePos x="0" y="0"/>
            <wp:positionH relativeFrom="column">
              <wp:posOffset>4346575</wp:posOffset>
            </wp:positionH>
            <wp:positionV relativeFrom="paragraph">
              <wp:posOffset>3810</wp:posOffset>
            </wp:positionV>
            <wp:extent cx="225425" cy="352219"/>
            <wp:effectExtent l="0" t="0" r="3175" b="0"/>
            <wp:wrapNone/>
            <wp:docPr id="573" name="Picture 573" descr="A picture containing text, jack,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picture containing text, jack, electronics&#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627" t="4027" r="6191" b="4611"/>
                    <a:stretch/>
                  </pic:blipFill>
                  <pic:spPr bwMode="auto">
                    <a:xfrm>
                      <a:off x="0" y="0"/>
                      <a:ext cx="229525" cy="358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C53E2" w14:textId="77777777" w:rsidR="00E17B20" w:rsidRDefault="00E17B20" w:rsidP="00E17B20">
      <w:pPr>
        <w:pStyle w:val="ListParagraph"/>
        <w:numPr>
          <w:ilvl w:val="0"/>
          <w:numId w:val="38"/>
        </w:numPr>
        <w:spacing w:after="0"/>
      </w:pPr>
      <w:r>
        <w:rPr>
          <w:noProof/>
        </w:rPr>
        <mc:AlternateContent>
          <mc:Choice Requires="wps">
            <w:drawing>
              <wp:anchor distT="0" distB="0" distL="114300" distR="114300" simplePos="0" relativeHeight="251681280" behindDoc="0" locked="0" layoutInCell="1" allowOverlap="1" wp14:anchorId="01DC4623" wp14:editId="7A7B4D3B">
                <wp:simplePos x="0" y="0"/>
                <wp:positionH relativeFrom="column">
                  <wp:posOffset>1418479</wp:posOffset>
                </wp:positionH>
                <wp:positionV relativeFrom="paragraph">
                  <wp:posOffset>71119</wp:posOffset>
                </wp:positionV>
                <wp:extent cx="1150425" cy="1469915"/>
                <wp:effectExtent l="19050" t="19050" r="31115" b="35560"/>
                <wp:wrapNone/>
                <wp:docPr id="210" name="Connector: Elbow 210"/>
                <wp:cNvGraphicFramePr/>
                <a:graphic xmlns:a="http://schemas.openxmlformats.org/drawingml/2006/main">
                  <a:graphicData uri="http://schemas.microsoft.com/office/word/2010/wordprocessingShape">
                    <wps:wsp>
                      <wps:cNvCnPr/>
                      <wps:spPr>
                        <a:xfrm flipH="1">
                          <a:off x="0" y="0"/>
                          <a:ext cx="1150425" cy="1469915"/>
                        </a:xfrm>
                        <a:prstGeom prst="bentConnector3">
                          <a:avLst>
                            <a:gd name="adj1" fmla="val 165"/>
                          </a:avLst>
                        </a:prstGeom>
                        <a:ln w="28575" cap="rnd">
                          <a:solidFill>
                            <a:schemeClr val="accent3"/>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5E8903D">
              <v:shape id="Connector: Elbow 210" style="position:absolute;margin-left:111.7pt;margin-top:5.6pt;width:90.6pt;height:115.75pt;flip:x;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4bf2e [3206]" strokeweight="2.25pt" type="#_x0000_t34" adj="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" w14:anchorId="30023FA4">
                <v:stroke joinstyle="round" endcap="round" dashstyle="1 1"/>
              </v:shape>
            </w:pict>
          </mc:Fallback>
        </mc:AlternateContent>
      </w:r>
      <w:r>
        <w:rPr>
          <w:noProof/>
        </w:rPr>
        <w:drawing>
          <wp:anchor distT="0" distB="0" distL="114300" distR="114300" simplePos="0" relativeHeight="251695616" behindDoc="0" locked="0" layoutInCell="1" allowOverlap="1" wp14:anchorId="674ECA31" wp14:editId="54AFB103">
            <wp:simplePos x="0" y="0"/>
            <wp:positionH relativeFrom="column">
              <wp:posOffset>5257800</wp:posOffset>
            </wp:positionH>
            <wp:positionV relativeFrom="paragraph">
              <wp:posOffset>103505</wp:posOffset>
            </wp:positionV>
            <wp:extent cx="913765" cy="913765"/>
            <wp:effectExtent l="0" t="0" r="635" b="635"/>
            <wp:wrapNone/>
            <wp:docPr id="202" name="Picture 202" descr="A picture containing text, electronics,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A picture containing text, electronics, indoor, different&#10;&#10;Description automatically generated"/>
                    <pic:cNvPicPr/>
                  </pic:nvPicPr>
                  <pic:blipFill rotWithShape="1">
                    <a:blip r:embed="rId44" cstate="print">
                      <a:extLst>
                        <a:ext uri="{28A0092B-C50C-407E-A947-70E740481C1C}">
                          <a14:useLocalDpi xmlns:a14="http://schemas.microsoft.com/office/drawing/2010/main" val="0"/>
                        </a:ext>
                      </a:extLst>
                    </a:blip>
                    <a:srcRect r="4861" b="4167"/>
                    <a:stretch/>
                  </pic:blipFill>
                  <pic:spPr bwMode="auto">
                    <a:xfrm>
                      <a:off x="0" y="0"/>
                      <a:ext cx="91376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ACBC3" w14:textId="31864888" w:rsidR="00E17B20" w:rsidRDefault="00E17B20" w:rsidP="00E17B20">
      <w:pPr>
        <w:pStyle w:val="ListParagraph"/>
        <w:numPr>
          <w:ilvl w:val="0"/>
          <w:numId w:val="38"/>
        </w:numPr>
        <w:spacing w:after="0"/>
      </w:pPr>
      <w:r>
        <w:rPr>
          <w:noProof/>
        </w:rPr>
        <w:drawing>
          <wp:anchor distT="0" distB="0" distL="114300" distR="114300" simplePos="0" relativeHeight="251678208" behindDoc="0" locked="0" layoutInCell="1" allowOverlap="1" wp14:anchorId="7326998D" wp14:editId="2ADDB1C8">
            <wp:simplePos x="0" y="0"/>
            <wp:positionH relativeFrom="column">
              <wp:posOffset>710785</wp:posOffset>
            </wp:positionH>
            <wp:positionV relativeFrom="paragraph">
              <wp:posOffset>157308</wp:posOffset>
            </wp:positionV>
            <wp:extent cx="1080135" cy="1371600"/>
            <wp:effectExtent l="0" t="0" r="5715" b="0"/>
            <wp:wrapNone/>
            <wp:docPr id="531" name="Picture 531"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lculator&#10;&#10;Description automatically generated with low confidence"/>
                    <pic:cNvPicPr/>
                  </pic:nvPicPr>
                  <pic:blipFill rotWithShape="1">
                    <a:blip r:embed="rId27">
                      <a:extLst>
                        <a:ext uri="{28A0092B-C50C-407E-A947-70E740481C1C}">
                          <a14:useLocalDpi xmlns:a14="http://schemas.microsoft.com/office/drawing/2010/main" val="0"/>
                        </a:ext>
                      </a:extLst>
                    </a:blip>
                    <a:srcRect b="44000"/>
                    <a:stretch/>
                  </pic:blipFill>
                  <pic:spPr bwMode="auto">
                    <a:xfrm>
                      <a:off x="0" y="0"/>
                      <a:ext cx="108013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7B655" w14:textId="77777777" w:rsidR="00E17B20" w:rsidRDefault="00E17B20" w:rsidP="00E17B20">
      <w:pPr>
        <w:pStyle w:val="ListParagraph"/>
        <w:numPr>
          <w:ilvl w:val="0"/>
          <w:numId w:val="38"/>
        </w:numPr>
        <w:spacing w:after="0"/>
      </w:pPr>
      <w:r w:rsidRPr="00AF552F">
        <w:rPr>
          <w:noProof/>
          <w:sz w:val="20"/>
          <w:szCs w:val="20"/>
        </w:rPr>
        <mc:AlternateContent>
          <mc:Choice Requires="wps">
            <w:drawing>
              <wp:anchor distT="45720" distB="45720" distL="114300" distR="114300" simplePos="0" relativeHeight="251698688" behindDoc="0" locked="0" layoutInCell="1" allowOverlap="1" wp14:anchorId="15FA0D5E" wp14:editId="34DF7C1B">
                <wp:simplePos x="0" y="0"/>
                <wp:positionH relativeFrom="column">
                  <wp:posOffset>2601595</wp:posOffset>
                </wp:positionH>
                <wp:positionV relativeFrom="paragraph">
                  <wp:posOffset>74295</wp:posOffset>
                </wp:positionV>
                <wp:extent cx="1744980" cy="23431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34315"/>
                        </a:xfrm>
                        <a:prstGeom prst="rect">
                          <a:avLst/>
                        </a:prstGeom>
                        <a:noFill/>
                        <a:ln w="9525">
                          <a:noFill/>
                          <a:miter lim="800000"/>
                          <a:headEnd/>
                          <a:tailEnd/>
                        </a:ln>
                      </wps:spPr>
                      <wps:txbx>
                        <w:txbxContent>
                          <w:p w14:paraId="7E832911" w14:textId="77777777" w:rsidR="00E17B20" w:rsidRPr="00AF552F" w:rsidRDefault="00E17B20" w:rsidP="00E17B20">
                            <w:pPr>
                              <w:jc w:val="center"/>
                              <w:rPr>
                                <w:b/>
                                <w:bCs/>
                              </w:rPr>
                            </w:pPr>
                            <w:r w:rsidRPr="00AF552F">
                              <w:rPr>
                                <w:b/>
                                <w:bCs/>
                              </w:rPr>
                              <w:t>Phone #</w:t>
                            </w: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0D5E" id="_x0000_s1043" type="#_x0000_t202" style="position:absolute;left:0;text-align:left;margin-left:204.85pt;margin-top:5.85pt;width:137.4pt;height:18.4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" filled="f" stroked="f">
                <v:textbox>
                  <w:txbxContent>
                    <w:p w14:paraId="7E832911" w14:textId="77777777" w:rsidR="00E17B20" w:rsidRPr="00AF552F" w:rsidRDefault="00E17B20" w:rsidP="00E17B20">
                      <w:pPr>
                        <w:jc w:val="center"/>
                        <w:rPr>
                          <w:b/>
                          <w:bCs/>
                        </w:rPr>
                      </w:pPr>
                      <w:r w:rsidRPr="00AF552F">
                        <w:rPr>
                          <w:b/>
                          <w:bCs/>
                        </w:rPr>
                        <w:t>Phone #</w:t>
                      </w:r>
                      <w:r>
                        <w:rPr>
                          <w:b/>
                          <w:bCs/>
                        </w:rPr>
                        <w:t>2</w:t>
                      </w:r>
                    </w:p>
                  </w:txbxContent>
                </v:textbox>
              </v:shape>
            </w:pict>
          </mc:Fallback>
        </mc:AlternateContent>
      </w:r>
      <w:r>
        <w:rPr>
          <w:noProof/>
        </w:rPr>
        <w:drawing>
          <wp:anchor distT="0" distB="0" distL="114300" distR="114300" simplePos="0" relativeHeight="251693568" behindDoc="0" locked="0" layoutInCell="1" allowOverlap="1" wp14:anchorId="7CA8F10B" wp14:editId="78344002">
            <wp:simplePos x="0" y="0"/>
            <wp:positionH relativeFrom="column">
              <wp:posOffset>4346850</wp:posOffset>
            </wp:positionH>
            <wp:positionV relativeFrom="paragraph">
              <wp:posOffset>74930</wp:posOffset>
            </wp:positionV>
            <wp:extent cx="225425" cy="352219"/>
            <wp:effectExtent l="0" t="0" r="3175" b="0"/>
            <wp:wrapNone/>
            <wp:docPr id="200" name="Picture 200" descr="A picture containing text, jack,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picture containing text, jack, electronics&#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627" t="4027" r="6191" b="4611"/>
                    <a:stretch/>
                  </pic:blipFill>
                  <pic:spPr bwMode="auto">
                    <a:xfrm>
                      <a:off x="0" y="0"/>
                      <a:ext cx="225425" cy="352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AA116" w14:textId="23BEF685" w:rsidR="00E17B20" w:rsidRDefault="00CF1E8D" w:rsidP="00E17B20">
      <w:pPr>
        <w:pStyle w:val="ListParagraph"/>
        <w:numPr>
          <w:ilvl w:val="0"/>
          <w:numId w:val="38"/>
        </w:numPr>
        <w:spacing w:after="0"/>
      </w:pPr>
      <w:r w:rsidRPr="00AF552F">
        <w:rPr>
          <w:noProof/>
          <w:sz w:val="20"/>
          <w:szCs w:val="20"/>
        </w:rPr>
        <mc:AlternateContent>
          <mc:Choice Requires="wps">
            <w:drawing>
              <wp:anchor distT="45720" distB="45720" distL="114300" distR="114300" simplePos="0" relativeHeight="251700736" behindDoc="0" locked="0" layoutInCell="1" allowOverlap="1" wp14:anchorId="27CF7F2A" wp14:editId="0C5475C8">
                <wp:simplePos x="0" y="0"/>
                <wp:positionH relativeFrom="column">
                  <wp:posOffset>5984785</wp:posOffset>
                </wp:positionH>
                <wp:positionV relativeFrom="paragraph">
                  <wp:posOffset>19685</wp:posOffset>
                </wp:positionV>
                <wp:extent cx="908462" cy="140462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462" cy="1404620"/>
                        </a:xfrm>
                        <a:prstGeom prst="rect">
                          <a:avLst/>
                        </a:prstGeom>
                        <a:noFill/>
                        <a:ln w="9525">
                          <a:noFill/>
                          <a:miter lim="800000"/>
                          <a:headEnd/>
                          <a:tailEnd/>
                        </a:ln>
                      </wps:spPr>
                      <wps:txbx>
                        <w:txbxContent>
                          <w:p w14:paraId="08CB768D" w14:textId="0B85C5FE" w:rsidR="00E17B20" w:rsidRPr="00AF552F" w:rsidRDefault="00CF1E8D" w:rsidP="00E17B20">
                            <w:pPr>
                              <w:jc w:val="center"/>
                              <w:rPr>
                                <w:b/>
                                <w:bCs/>
                              </w:rPr>
                            </w:pPr>
                            <w:r>
                              <w:rPr>
                                <w:b/>
                                <w:bCs/>
                              </w:rPr>
                              <w:t>Host Stand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7F2A" id="_x0000_s1044" type="#_x0000_t202" style="position:absolute;left:0;text-align:left;margin-left:471.25pt;margin-top:1.55pt;width:71.55pt;height:110.6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" filled="f" stroked="f">
                <v:textbox style="mso-fit-shape-to-text:t">
                  <w:txbxContent>
                    <w:p w14:paraId="08CB768D" w14:textId="0B85C5FE" w:rsidR="00E17B20" w:rsidRPr="00AF552F" w:rsidRDefault="00CF1E8D" w:rsidP="00E17B20">
                      <w:pPr>
                        <w:jc w:val="center"/>
                        <w:rPr>
                          <w:b/>
                          <w:bCs/>
                        </w:rPr>
                      </w:pPr>
                      <w:r>
                        <w:rPr>
                          <w:b/>
                          <w:bCs/>
                        </w:rPr>
                        <w:t>Host Stand</w:t>
                      </w:r>
                    </w:p>
                  </w:txbxContent>
                </v:textbox>
              </v:shape>
            </w:pict>
          </mc:Fallback>
        </mc:AlternateContent>
      </w:r>
      <w:r w:rsidR="00E17B20">
        <w:rPr>
          <w:noProof/>
          <w:sz w:val="20"/>
          <w:szCs w:val="20"/>
        </w:rPr>
        <w:drawing>
          <wp:anchor distT="0" distB="0" distL="114300" distR="114300" simplePos="0" relativeHeight="251702784" behindDoc="0" locked="0" layoutInCell="1" allowOverlap="1" wp14:anchorId="0788873D" wp14:editId="1BB8E20A">
            <wp:simplePos x="0" y="0"/>
            <wp:positionH relativeFrom="column">
              <wp:posOffset>1448435</wp:posOffset>
            </wp:positionH>
            <wp:positionV relativeFrom="paragraph">
              <wp:posOffset>118745</wp:posOffset>
            </wp:positionV>
            <wp:extent cx="685800" cy="685800"/>
            <wp:effectExtent l="0" t="0" r="0" b="0"/>
            <wp:wrapNone/>
            <wp:docPr id="209" name="Graphic 209" descr="Arrow: Rotate lef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Arrow: Rotate left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E17B20">
        <w:rPr>
          <w:noProof/>
        </w:rPr>
        <mc:AlternateContent>
          <mc:Choice Requires="wps">
            <w:drawing>
              <wp:anchor distT="0" distB="0" distL="114300" distR="114300" simplePos="0" relativeHeight="251680256" behindDoc="0" locked="0" layoutInCell="1" allowOverlap="1" wp14:anchorId="1EC459EC" wp14:editId="441A48D1">
                <wp:simplePos x="0" y="0"/>
                <wp:positionH relativeFrom="column">
                  <wp:posOffset>1417320</wp:posOffset>
                </wp:positionH>
                <wp:positionV relativeFrom="paragraph">
                  <wp:posOffset>141605</wp:posOffset>
                </wp:positionV>
                <wp:extent cx="942340" cy="793750"/>
                <wp:effectExtent l="19050" t="19050" r="29210" b="25400"/>
                <wp:wrapNone/>
                <wp:docPr id="211" name="Connector: Elbow 211"/>
                <wp:cNvGraphicFramePr/>
                <a:graphic xmlns:a="http://schemas.openxmlformats.org/drawingml/2006/main">
                  <a:graphicData uri="http://schemas.microsoft.com/office/word/2010/wordprocessingShape">
                    <wps:wsp>
                      <wps:cNvCnPr/>
                      <wps:spPr>
                        <a:xfrm flipH="1">
                          <a:off x="0" y="0"/>
                          <a:ext cx="942340" cy="793750"/>
                        </a:xfrm>
                        <a:prstGeom prst="bentConnector3">
                          <a:avLst>
                            <a:gd name="adj1" fmla="val 247"/>
                          </a:avLst>
                        </a:prstGeom>
                        <a:ln w="28575" cap="rnd">
                          <a:solidFill>
                            <a:schemeClr val="accent3"/>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0ACA817">
              <v:shape id="Connector: Elbow 211" style="position:absolute;margin-left:111.6pt;margin-top:11.15pt;width:74.2pt;height:62.5pt;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4bf2e [3206]" strokeweight="2.25pt" type="#_x0000_t34" adj="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" w14:anchorId="065BF421">
                <v:stroke joinstyle="round" endcap="round" dashstyle="1 1"/>
              </v:shape>
            </w:pict>
          </mc:Fallback>
        </mc:AlternateContent>
      </w:r>
      <w:r w:rsidR="00E17B20">
        <w:rPr>
          <w:noProof/>
        </w:rPr>
        <mc:AlternateContent>
          <mc:Choice Requires="wps">
            <w:drawing>
              <wp:anchor distT="0" distB="0" distL="114300" distR="114300" simplePos="0" relativeHeight="251697664" behindDoc="0" locked="0" layoutInCell="1" allowOverlap="1" wp14:anchorId="788D62A7" wp14:editId="630E98ED">
                <wp:simplePos x="0" y="0"/>
                <wp:positionH relativeFrom="column">
                  <wp:posOffset>4457700</wp:posOffset>
                </wp:positionH>
                <wp:positionV relativeFrom="paragraph">
                  <wp:posOffset>72390</wp:posOffset>
                </wp:positionV>
                <wp:extent cx="892175" cy="0"/>
                <wp:effectExtent l="19050" t="19050" r="22225" b="19050"/>
                <wp:wrapNone/>
                <wp:docPr id="206" name="Straight Connector 206"/>
                <wp:cNvGraphicFramePr/>
                <a:graphic xmlns:a="http://schemas.openxmlformats.org/drawingml/2006/main">
                  <a:graphicData uri="http://schemas.microsoft.com/office/word/2010/wordprocessingShape">
                    <wps:wsp>
                      <wps:cNvCnPr/>
                      <wps:spPr>
                        <a:xfrm>
                          <a:off x="0" y="0"/>
                          <a:ext cx="892175" cy="0"/>
                        </a:xfrm>
                        <a:prstGeom prst="line">
                          <a:avLst/>
                        </a:prstGeom>
                        <a:ln w="38100" cap="rnd">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C35A98C">
              <v:line id="Straight Connector 206" style="position:absolute;z-index:252064256;visibility:visible;mso-wrap-style:square;mso-wrap-distance-left:9pt;mso-wrap-distance-top:0;mso-wrap-distance-right:9pt;mso-wrap-distance-bottom:0;mso-position-horizontal:absolute;mso-position-horizontal-relative:text;mso-position-vertical:absolute;mso-position-vertical-relative:text" o:spid="_x0000_s1026" strokecolor="#92d050" strokeweight="3pt" from="351pt,5.7pt" to="421.25pt,5.7pt" w14:anchorId="27447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">
                <v:stroke joinstyle="miter" endcap="round"/>
              </v:line>
            </w:pict>
          </mc:Fallback>
        </mc:AlternateContent>
      </w:r>
    </w:p>
    <w:p w14:paraId="4642AA66" w14:textId="77777777" w:rsidR="00E17B20" w:rsidRDefault="00E17B20" w:rsidP="00E17B20">
      <w:pPr>
        <w:pStyle w:val="ListParagraph"/>
        <w:numPr>
          <w:ilvl w:val="0"/>
          <w:numId w:val="38"/>
        </w:numPr>
        <w:spacing w:after="0"/>
      </w:pPr>
    </w:p>
    <w:p w14:paraId="068FE9FE" w14:textId="3466CA57" w:rsidR="00E17B20" w:rsidRDefault="000A6B24" w:rsidP="00E17B20">
      <w:pPr>
        <w:pStyle w:val="ListParagraph"/>
        <w:numPr>
          <w:ilvl w:val="0"/>
          <w:numId w:val="38"/>
        </w:numPr>
        <w:spacing w:after="0"/>
      </w:pPr>
      <w:r>
        <w:rPr>
          <w:noProof/>
        </w:rPr>
        <w:drawing>
          <wp:anchor distT="0" distB="0" distL="114300" distR="114300" simplePos="0" relativeHeight="251603456" behindDoc="0" locked="0" layoutInCell="1" allowOverlap="1" wp14:anchorId="773A3613" wp14:editId="22DF66B0">
            <wp:simplePos x="0" y="0"/>
            <wp:positionH relativeFrom="column">
              <wp:posOffset>5349834</wp:posOffset>
            </wp:positionH>
            <wp:positionV relativeFrom="paragraph">
              <wp:posOffset>114971</wp:posOffset>
            </wp:positionV>
            <wp:extent cx="756513" cy="914400"/>
            <wp:effectExtent l="0" t="0" r="5715" b="0"/>
            <wp:wrapNone/>
            <wp:docPr id="1280010025" name="Picture 5" descr="A fax machine with a c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10025" name="Picture 5" descr="A fax machine with a cord&#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6513"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B20" w:rsidRPr="00AF552F">
        <w:rPr>
          <w:noProof/>
          <w:sz w:val="20"/>
          <w:szCs w:val="20"/>
        </w:rPr>
        <mc:AlternateContent>
          <mc:Choice Requires="wps">
            <w:drawing>
              <wp:anchor distT="45720" distB="45720" distL="114300" distR="114300" simplePos="0" relativeHeight="251699712" behindDoc="0" locked="0" layoutInCell="1" allowOverlap="1" wp14:anchorId="420DAA78" wp14:editId="2151866D">
                <wp:simplePos x="0" y="0"/>
                <wp:positionH relativeFrom="column">
                  <wp:posOffset>2601595</wp:posOffset>
                </wp:positionH>
                <wp:positionV relativeFrom="paragraph">
                  <wp:posOffset>144780</wp:posOffset>
                </wp:positionV>
                <wp:extent cx="1744980" cy="23431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34315"/>
                        </a:xfrm>
                        <a:prstGeom prst="rect">
                          <a:avLst/>
                        </a:prstGeom>
                        <a:noFill/>
                        <a:ln w="9525">
                          <a:noFill/>
                          <a:miter lim="800000"/>
                          <a:headEnd/>
                          <a:tailEnd/>
                        </a:ln>
                      </wps:spPr>
                      <wps:txbx>
                        <w:txbxContent>
                          <w:p w14:paraId="008FBEFE" w14:textId="77777777" w:rsidR="00E17B20" w:rsidRPr="00AF552F" w:rsidRDefault="00E17B20" w:rsidP="00E17B20">
                            <w:pPr>
                              <w:jc w:val="center"/>
                              <w:rPr>
                                <w:b/>
                                <w:bCs/>
                              </w:rPr>
                            </w:pPr>
                            <w:r w:rsidRPr="00AF552F">
                              <w:rPr>
                                <w:b/>
                                <w:bCs/>
                              </w:rPr>
                              <w:t>Phone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AA78" id="_x0000_s1045" type="#_x0000_t202" style="position:absolute;left:0;text-align:left;margin-left:204.85pt;margin-top:11.4pt;width:137.4pt;height:18.4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" filled="f" stroked="f">
                <v:textbox>
                  <w:txbxContent>
                    <w:p w14:paraId="008FBEFE" w14:textId="77777777" w:rsidR="00E17B20" w:rsidRPr="00AF552F" w:rsidRDefault="00E17B20" w:rsidP="00E17B20">
                      <w:pPr>
                        <w:jc w:val="center"/>
                        <w:rPr>
                          <w:b/>
                          <w:bCs/>
                        </w:rPr>
                      </w:pPr>
                      <w:r w:rsidRPr="00AF552F">
                        <w:rPr>
                          <w:b/>
                          <w:bCs/>
                        </w:rPr>
                        <w:t>Phone #</w:t>
                      </w:r>
                      <w:r>
                        <w:rPr>
                          <w:b/>
                          <w:bCs/>
                        </w:rPr>
                        <w:t>3</w:t>
                      </w:r>
                    </w:p>
                  </w:txbxContent>
                </v:textbox>
              </v:shape>
            </w:pict>
          </mc:Fallback>
        </mc:AlternateContent>
      </w:r>
      <w:r w:rsidR="00E17B20">
        <w:rPr>
          <w:noProof/>
        </w:rPr>
        <w:drawing>
          <wp:anchor distT="0" distB="0" distL="114300" distR="114300" simplePos="0" relativeHeight="251694592" behindDoc="0" locked="0" layoutInCell="1" allowOverlap="1" wp14:anchorId="4F9ECC5A" wp14:editId="1A1280D9">
            <wp:simplePos x="0" y="0"/>
            <wp:positionH relativeFrom="column">
              <wp:posOffset>4346575</wp:posOffset>
            </wp:positionH>
            <wp:positionV relativeFrom="paragraph">
              <wp:posOffset>144780</wp:posOffset>
            </wp:positionV>
            <wp:extent cx="225425" cy="352219"/>
            <wp:effectExtent l="0" t="0" r="3175" b="0"/>
            <wp:wrapNone/>
            <wp:docPr id="201" name="Picture 201" descr="A picture containing text, jack,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picture containing text, jack, electronics&#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627" t="4027" r="6191" b="4611"/>
                    <a:stretch/>
                  </pic:blipFill>
                  <pic:spPr bwMode="auto">
                    <a:xfrm>
                      <a:off x="0" y="0"/>
                      <a:ext cx="225425" cy="352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06E11" w14:textId="4D02FF1E" w:rsidR="00E17B20" w:rsidRDefault="00E17B20" w:rsidP="00E17B20">
      <w:pPr>
        <w:pStyle w:val="ListParagraph"/>
        <w:numPr>
          <w:ilvl w:val="0"/>
          <w:numId w:val="38"/>
        </w:numPr>
        <w:spacing w:after="0"/>
      </w:pPr>
      <w:r>
        <w:rPr>
          <w:noProof/>
        </w:rPr>
        <mc:AlternateContent>
          <mc:Choice Requires="wps">
            <w:drawing>
              <wp:anchor distT="0" distB="0" distL="114300" distR="114300" simplePos="0" relativeHeight="251696640" behindDoc="0" locked="0" layoutInCell="1" allowOverlap="1" wp14:anchorId="52E5CABD" wp14:editId="549FA08E">
                <wp:simplePos x="0" y="0"/>
                <wp:positionH relativeFrom="column">
                  <wp:posOffset>4457700</wp:posOffset>
                </wp:positionH>
                <wp:positionV relativeFrom="paragraph">
                  <wp:posOffset>146050</wp:posOffset>
                </wp:positionV>
                <wp:extent cx="895350" cy="393701"/>
                <wp:effectExtent l="19050" t="19050" r="19050" b="25400"/>
                <wp:wrapNone/>
                <wp:docPr id="204" name="Connector: Elbow 204"/>
                <wp:cNvGraphicFramePr/>
                <a:graphic xmlns:a="http://schemas.openxmlformats.org/drawingml/2006/main">
                  <a:graphicData uri="http://schemas.microsoft.com/office/word/2010/wordprocessingShape">
                    <wps:wsp>
                      <wps:cNvCnPr/>
                      <wps:spPr>
                        <a:xfrm rot="10800000" flipH="1" flipV="1">
                          <a:off x="0" y="0"/>
                          <a:ext cx="895350" cy="393701"/>
                        </a:xfrm>
                        <a:prstGeom prst="bentConnector3">
                          <a:avLst>
                            <a:gd name="adj1" fmla="val 60227"/>
                          </a:avLst>
                        </a:prstGeom>
                        <a:ln w="38100" cap="rnd">
                          <a:solidFill>
                            <a:srgbClr val="92D05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C1EB5FF">
              <v:shape id="Connector: Elbow 204" style="position:absolute;margin-left:351pt;margin-top:11.5pt;width:70.5pt;height:31pt;rotation:180;flip:x 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3pt" type="#_x0000_t34" adj="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" w14:anchorId="5D54D366">
                <v:stroke joinstyle="round" endcap="round"/>
              </v:shape>
            </w:pict>
          </mc:Fallback>
        </mc:AlternateContent>
      </w:r>
    </w:p>
    <w:p w14:paraId="435B763D" w14:textId="19391516" w:rsidR="00E17B20" w:rsidRDefault="00E17B20" w:rsidP="00E17B20">
      <w:pPr>
        <w:pStyle w:val="ListParagraph"/>
        <w:numPr>
          <w:ilvl w:val="0"/>
          <w:numId w:val="38"/>
        </w:numPr>
        <w:spacing w:after="0"/>
      </w:pPr>
      <w:r>
        <w:rPr>
          <w:noProof/>
        </w:rPr>
        <mc:AlternateContent>
          <mc:Choice Requires="wps">
            <w:drawing>
              <wp:anchor distT="0" distB="0" distL="114300" distR="114300" simplePos="0" relativeHeight="251679232" behindDoc="0" locked="0" layoutInCell="1" allowOverlap="1" wp14:anchorId="32F684F8" wp14:editId="3657E520">
                <wp:simplePos x="0" y="0"/>
                <wp:positionH relativeFrom="column">
                  <wp:posOffset>1432560</wp:posOffset>
                </wp:positionH>
                <wp:positionV relativeFrom="paragraph">
                  <wp:posOffset>45085</wp:posOffset>
                </wp:positionV>
                <wp:extent cx="732790" cy="130810"/>
                <wp:effectExtent l="19050" t="19050" r="29210" b="21590"/>
                <wp:wrapNone/>
                <wp:docPr id="212" name="Connector: Elbow 212"/>
                <wp:cNvGraphicFramePr/>
                <a:graphic xmlns:a="http://schemas.openxmlformats.org/drawingml/2006/main">
                  <a:graphicData uri="http://schemas.microsoft.com/office/word/2010/wordprocessingShape">
                    <wps:wsp>
                      <wps:cNvCnPr/>
                      <wps:spPr>
                        <a:xfrm flipH="1">
                          <a:off x="0" y="0"/>
                          <a:ext cx="732790" cy="130810"/>
                        </a:xfrm>
                        <a:prstGeom prst="bentConnector3">
                          <a:avLst>
                            <a:gd name="adj1" fmla="val 247"/>
                          </a:avLst>
                        </a:prstGeom>
                        <a:ln w="28575" cap="rnd">
                          <a:solidFill>
                            <a:schemeClr val="accent3"/>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3A99F96">
              <v:shape id="Connector: Elbow 212" style="position:absolute;margin-left:112.8pt;margin-top:3.55pt;width:57.7pt;height:10.3pt;flip:x;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4bf2e [3206]" strokeweight="2.25pt" type="#_x0000_t34" adj="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" w14:anchorId="4084BE19">
                <v:stroke joinstyle="round" endcap="round" dashstyle="1 1"/>
              </v:shape>
            </w:pict>
          </mc:Fallback>
        </mc:AlternateContent>
      </w:r>
    </w:p>
    <w:p w14:paraId="26D3E9DD" w14:textId="3AF21DEE" w:rsidR="00E17B20" w:rsidRDefault="00E17B20" w:rsidP="00E17B20">
      <w:pPr>
        <w:pStyle w:val="ListParagraph"/>
        <w:numPr>
          <w:ilvl w:val="0"/>
          <w:numId w:val="38"/>
        </w:numPr>
        <w:spacing w:after="0"/>
      </w:pPr>
      <w:r w:rsidRPr="00AF552F">
        <w:rPr>
          <w:noProof/>
          <w:sz w:val="20"/>
          <w:szCs w:val="20"/>
        </w:rPr>
        <mc:AlternateContent>
          <mc:Choice Requires="wps">
            <w:drawing>
              <wp:anchor distT="45720" distB="45720" distL="114300" distR="114300" simplePos="0" relativeHeight="251701760" behindDoc="0" locked="0" layoutInCell="1" allowOverlap="1" wp14:anchorId="64FDDDF4" wp14:editId="75730EA5">
                <wp:simplePos x="0" y="0"/>
                <wp:positionH relativeFrom="column">
                  <wp:posOffset>5982970</wp:posOffset>
                </wp:positionH>
                <wp:positionV relativeFrom="paragraph">
                  <wp:posOffset>159385</wp:posOffset>
                </wp:positionV>
                <wp:extent cx="908462" cy="1404620"/>
                <wp:effectExtent l="0" t="0" r="0" b="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462" cy="1404620"/>
                        </a:xfrm>
                        <a:prstGeom prst="rect">
                          <a:avLst/>
                        </a:prstGeom>
                        <a:noFill/>
                        <a:ln w="9525">
                          <a:noFill/>
                          <a:miter lim="800000"/>
                          <a:headEnd/>
                          <a:tailEnd/>
                        </a:ln>
                      </wps:spPr>
                      <wps:txbx>
                        <w:txbxContent>
                          <w:p w14:paraId="259EB97E" w14:textId="464F9916" w:rsidR="00E17B20" w:rsidRPr="00AF552F" w:rsidRDefault="00707B7E" w:rsidP="00E17B20">
                            <w:pPr>
                              <w:jc w:val="center"/>
                              <w:rPr>
                                <w:b/>
                                <w:bCs/>
                              </w:rPr>
                            </w:pPr>
                            <w:r>
                              <w:rPr>
                                <w:b/>
                                <w:bCs/>
                              </w:rPr>
                              <w:t>Fax Machine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DDDF4" id="_x0000_s1046" type="#_x0000_t202" style="position:absolute;left:0;text-align:left;margin-left:471.1pt;margin-top:12.55pt;width:71.55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" filled="f" stroked="f">
                <v:textbox style="mso-fit-shape-to-text:t">
                  <w:txbxContent>
                    <w:p w14:paraId="259EB97E" w14:textId="464F9916" w:rsidR="00E17B20" w:rsidRPr="00AF552F" w:rsidRDefault="00707B7E" w:rsidP="00E17B20">
                      <w:pPr>
                        <w:jc w:val="center"/>
                        <w:rPr>
                          <w:b/>
                          <w:bCs/>
                        </w:rPr>
                      </w:pPr>
                      <w:r>
                        <w:rPr>
                          <w:b/>
                          <w:bCs/>
                        </w:rPr>
                        <w:t>Fax Machine</w:t>
                      </w:r>
                    </w:p>
                  </w:txbxContent>
                </v:textbox>
              </v:shape>
            </w:pict>
          </mc:Fallback>
        </mc:AlternateContent>
      </w:r>
    </w:p>
    <w:p w14:paraId="2ABF85C0" w14:textId="5CA8A068" w:rsidR="00E17B20" w:rsidRDefault="00E17B20" w:rsidP="00E17B20">
      <w:pPr>
        <w:pStyle w:val="ListParagraph"/>
        <w:numPr>
          <w:ilvl w:val="0"/>
          <w:numId w:val="38"/>
        </w:numPr>
        <w:spacing w:after="0"/>
      </w:pPr>
    </w:p>
    <w:p w14:paraId="107ACEA6" w14:textId="25651085" w:rsidR="00E17B20" w:rsidRDefault="00E17B20" w:rsidP="00E17B20">
      <w:pPr>
        <w:pStyle w:val="ListParagraph"/>
        <w:numPr>
          <w:ilvl w:val="0"/>
          <w:numId w:val="38"/>
        </w:numPr>
        <w:spacing w:after="0"/>
      </w:pPr>
      <w:r w:rsidRPr="00AF552F">
        <w:rPr>
          <w:noProof/>
          <w:sz w:val="20"/>
          <w:szCs w:val="20"/>
        </w:rPr>
        <mc:AlternateContent>
          <mc:Choice Requires="wps">
            <w:drawing>
              <wp:anchor distT="45720" distB="45720" distL="114300" distR="114300" simplePos="0" relativeHeight="251689472" behindDoc="0" locked="0" layoutInCell="1" allowOverlap="1" wp14:anchorId="71C2285F" wp14:editId="74C90CC4">
                <wp:simplePos x="0" y="0"/>
                <wp:positionH relativeFrom="column">
                  <wp:posOffset>712055</wp:posOffset>
                </wp:positionH>
                <wp:positionV relativeFrom="paragraph">
                  <wp:posOffset>6790</wp:posOffset>
                </wp:positionV>
                <wp:extent cx="908050" cy="1404620"/>
                <wp:effectExtent l="0" t="0" r="0"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04620"/>
                        </a:xfrm>
                        <a:prstGeom prst="rect">
                          <a:avLst/>
                        </a:prstGeom>
                        <a:noFill/>
                        <a:ln w="9525">
                          <a:noFill/>
                          <a:miter lim="800000"/>
                          <a:headEnd/>
                          <a:tailEnd/>
                        </a:ln>
                      </wps:spPr>
                      <wps:txbx>
                        <w:txbxContent>
                          <w:p w14:paraId="553ED87C" w14:textId="77777777" w:rsidR="00E17B20" w:rsidRPr="00AF552F" w:rsidRDefault="00E17B20" w:rsidP="00E17B20">
                            <w:pPr>
                              <w:jc w:val="center"/>
                              <w:rPr>
                                <w:b/>
                                <w:bCs/>
                              </w:rPr>
                            </w:pPr>
                            <w:r>
                              <w:rPr>
                                <w:b/>
                                <w:bCs/>
                              </w:rPr>
                              <w:t>66 Block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2285F" id="_x0000_s1047" type="#_x0000_t202" style="position:absolute;left:0;text-align:left;margin-left:56.05pt;margin-top:.55pt;width:71.5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" filled="f" stroked="f">
                <v:textbox style="mso-fit-shape-to-text:t">
                  <w:txbxContent>
                    <w:p w14:paraId="553ED87C" w14:textId="77777777" w:rsidR="00E17B20" w:rsidRPr="00AF552F" w:rsidRDefault="00E17B20" w:rsidP="00E17B20">
                      <w:pPr>
                        <w:jc w:val="center"/>
                        <w:rPr>
                          <w:b/>
                          <w:bCs/>
                        </w:rPr>
                      </w:pPr>
                      <w:r>
                        <w:rPr>
                          <w:b/>
                          <w:bCs/>
                        </w:rPr>
                        <w:t>66 Block</w:t>
                      </w:r>
                    </w:p>
                  </w:txbxContent>
                </v:textbox>
              </v:shape>
            </w:pict>
          </mc:Fallback>
        </mc:AlternateContent>
      </w:r>
    </w:p>
    <w:p w14:paraId="66EEE226" w14:textId="658A62C6" w:rsidR="00456637" w:rsidRDefault="00456637" w:rsidP="00456637"/>
    <w:p w14:paraId="209E9917" w14:textId="31378B92" w:rsidR="007A5FF3" w:rsidRPr="007A5FF3" w:rsidRDefault="00993939" w:rsidP="007A5FF3">
      <w:r>
        <w:rPr>
          <w:noProof/>
        </w:rPr>
        <w:drawing>
          <wp:anchor distT="0" distB="0" distL="114300" distR="114300" simplePos="0" relativeHeight="251704832" behindDoc="0" locked="0" layoutInCell="1" allowOverlap="1" wp14:anchorId="56932756" wp14:editId="011D7AA8">
            <wp:simplePos x="0" y="0"/>
            <wp:positionH relativeFrom="column">
              <wp:posOffset>-670</wp:posOffset>
            </wp:positionH>
            <wp:positionV relativeFrom="paragraph">
              <wp:posOffset>196278</wp:posOffset>
            </wp:positionV>
            <wp:extent cx="365760" cy="365760"/>
            <wp:effectExtent l="0" t="0" r="0" b="0"/>
            <wp:wrapNone/>
            <wp:docPr id="500" name="Graphic 50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148" descr="Badge 1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7F63C937" w14:textId="50016F30" w:rsidR="007A5FF3" w:rsidRPr="0072624C" w:rsidRDefault="007A5FF3" w:rsidP="007A5FF3">
      <w:pPr>
        <w:pStyle w:val="ListParagraph"/>
        <w:numPr>
          <w:ilvl w:val="0"/>
          <w:numId w:val="38"/>
        </w:numPr>
        <w:spacing w:after="0" w:line="276" w:lineRule="auto"/>
        <w:rPr>
          <w:sz w:val="20"/>
          <w:szCs w:val="20"/>
        </w:rPr>
      </w:pPr>
      <w:r w:rsidRPr="00EE1948">
        <w:rPr>
          <w:sz w:val="20"/>
          <w:szCs w:val="20"/>
        </w:rPr>
        <w:t>Tone</w:t>
      </w:r>
      <w:r>
        <w:rPr>
          <w:sz w:val="20"/>
          <w:szCs w:val="20"/>
        </w:rPr>
        <w:t xml:space="preserve"> &amp; </w:t>
      </w:r>
      <w:r w:rsidRPr="00EE1948">
        <w:rPr>
          <w:sz w:val="20"/>
          <w:szCs w:val="20"/>
        </w:rPr>
        <w:t xml:space="preserve">trace the existing </w:t>
      </w:r>
      <w:r>
        <w:rPr>
          <w:sz w:val="20"/>
          <w:szCs w:val="20"/>
        </w:rPr>
        <w:t xml:space="preserve">phone </w:t>
      </w:r>
      <w:r w:rsidRPr="00EE1948">
        <w:rPr>
          <w:sz w:val="20"/>
          <w:szCs w:val="20"/>
        </w:rPr>
        <w:t>cabling</w:t>
      </w:r>
      <w:r>
        <w:rPr>
          <w:sz w:val="20"/>
          <w:szCs w:val="20"/>
        </w:rPr>
        <w:t xml:space="preserve"> to plug the lines into the correct ports.</w:t>
      </w:r>
    </w:p>
    <w:p w14:paraId="6EF526A3" w14:textId="3730243D" w:rsidR="007A5FF3" w:rsidRPr="007A5FF3" w:rsidRDefault="007A5FF3" w:rsidP="007A5FF3">
      <w:pPr>
        <w:pStyle w:val="ListParagraph"/>
        <w:numPr>
          <w:ilvl w:val="1"/>
          <w:numId w:val="38"/>
        </w:numPr>
        <w:spacing w:after="0" w:line="276" w:lineRule="auto"/>
        <w:ind w:left="1080"/>
        <w:rPr>
          <w:sz w:val="20"/>
          <w:szCs w:val="20"/>
        </w:rPr>
      </w:pPr>
      <w:r>
        <w:rPr>
          <w:sz w:val="20"/>
          <w:szCs w:val="20"/>
        </w:rPr>
        <w:t xml:space="preserve">Find line #1 </w:t>
      </w:r>
      <w:r w:rsidRPr="007A5FF3">
        <w:rPr>
          <w:i/>
          <w:iCs/>
          <w:sz w:val="20"/>
          <w:szCs w:val="20"/>
        </w:rPr>
        <w:t>(Manager’s phone for example)</w:t>
      </w:r>
      <w:r>
        <w:rPr>
          <w:sz w:val="20"/>
          <w:szCs w:val="20"/>
        </w:rPr>
        <w:t xml:space="preserve"> and plug a tone generator into the wall port that this phone is using. Then come back to the 66 Block and find where that line is punched down. Label this line </w:t>
      </w:r>
      <w:r w:rsidR="00594B31">
        <w:rPr>
          <w:sz w:val="20"/>
          <w:szCs w:val="20"/>
        </w:rPr>
        <w:t>appropriately</w:t>
      </w:r>
      <w:r>
        <w:rPr>
          <w:sz w:val="20"/>
          <w:szCs w:val="20"/>
        </w:rPr>
        <w:br/>
      </w:r>
      <w:r w:rsidRPr="00B7753F">
        <w:rPr>
          <w:i/>
          <w:iCs/>
          <w:sz w:val="20"/>
          <w:szCs w:val="20"/>
        </w:rPr>
        <w:t xml:space="preserve">(Repeat for </w:t>
      </w:r>
      <w:r w:rsidR="00594B31">
        <w:rPr>
          <w:i/>
          <w:iCs/>
          <w:sz w:val="20"/>
          <w:szCs w:val="20"/>
        </w:rPr>
        <w:t>all other analog phone lines being transformed from POTS to Pots in a Box</w:t>
      </w:r>
      <w:r w:rsidRPr="00B7753F">
        <w:rPr>
          <w:i/>
          <w:iCs/>
          <w:sz w:val="20"/>
          <w:szCs w:val="20"/>
        </w:rPr>
        <w:t>)</w:t>
      </w:r>
      <w:r>
        <w:tab/>
      </w:r>
      <w:r>
        <w:tab/>
      </w:r>
      <w:r>
        <w:tab/>
      </w:r>
    </w:p>
    <w:p w14:paraId="463A4541" w14:textId="53C843A7" w:rsidR="007A5FF3" w:rsidRPr="0030039E" w:rsidRDefault="00993939" w:rsidP="007A5FF3">
      <w:pPr>
        <w:pStyle w:val="ListParagraph"/>
        <w:numPr>
          <w:ilvl w:val="0"/>
          <w:numId w:val="38"/>
        </w:numPr>
        <w:spacing w:after="0"/>
        <w:rPr>
          <w:sz w:val="20"/>
          <w:szCs w:val="20"/>
        </w:rPr>
      </w:pPr>
      <w:r>
        <w:rPr>
          <w:noProof/>
        </w:rPr>
        <w:drawing>
          <wp:anchor distT="0" distB="0" distL="114300" distR="114300" simplePos="0" relativeHeight="251703808" behindDoc="0" locked="0" layoutInCell="1" allowOverlap="1" wp14:anchorId="758672A1" wp14:editId="28EA3646">
            <wp:simplePos x="0" y="0"/>
            <wp:positionH relativeFrom="column">
              <wp:posOffset>0</wp:posOffset>
            </wp:positionH>
            <wp:positionV relativeFrom="paragraph">
              <wp:posOffset>118319</wp:posOffset>
            </wp:positionV>
            <wp:extent cx="365760" cy="365760"/>
            <wp:effectExtent l="0" t="0" r="0" b="0"/>
            <wp:wrapNone/>
            <wp:docPr id="501" name="Graphic 50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Graphic 559" descr="Badge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447F9D4A" w14:textId="77AB1B0F" w:rsidR="007A5FF3" w:rsidRPr="00C90F4B" w:rsidRDefault="007A5FF3" w:rsidP="007A5FF3">
      <w:pPr>
        <w:pStyle w:val="ListParagraph"/>
        <w:numPr>
          <w:ilvl w:val="0"/>
          <w:numId w:val="38"/>
        </w:numPr>
        <w:spacing w:after="0" w:line="276" w:lineRule="auto"/>
        <w:rPr>
          <w:sz w:val="20"/>
          <w:szCs w:val="20"/>
        </w:rPr>
      </w:pPr>
      <w:r>
        <w:rPr>
          <w:sz w:val="20"/>
          <w:szCs w:val="20"/>
        </w:rPr>
        <w:t xml:space="preserve">Transfer the phone lines from the 66 </w:t>
      </w:r>
      <w:proofErr w:type="gramStart"/>
      <w:r>
        <w:rPr>
          <w:sz w:val="20"/>
          <w:szCs w:val="20"/>
        </w:rPr>
        <w:t>block</w:t>
      </w:r>
      <w:proofErr w:type="gramEnd"/>
      <w:r>
        <w:rPr>
          <w:sz w:val="20"/>
          <w:szCs w:val="20"/>
        </w:rPr>
        <w:t xml:space="preserve"> into the </w:t>
      </w:r>
      <w:r w:rsidR="00594B31">
        <w:rPr>
          <w:sz w:val="20"/>
          <w:szCs w:val="20"/>
        </w:rPr>
        <w:t xml:space="preserve">phone ports </w:t>
      </w:r>
      <w:r w:rsidR="002A7AB7">
        <w:rPr>
          <w:sz w:val="20"/>
          <w:szCs w:val="20"/>
        </w:rPr>
        <w:t xml:space="preserve">on the </w:t>
      </w:r>
      <w:r w:rsidR="006272A4">
        <w:t xml:space="preserve">Ooma </w:t>
      </w:r>
      <w:proofErr w:type="spellStart"/>
      <w:r w:rsidR="006272A4">
        <w:t>Airdial</w:t>
      </w:r>
      <w:proofErr w:type="spellEnd"/>
      <w:r>
        <w:rPr>
          <w:sz w:val="20"/>
          <w:szCs w:val="20"/>
        </w:rPr>
        <w:t xml:space="preserve"> to provide dial tone to the ports the phones will be using as outlined in the diagram above.</w:t>
      </w:r>
    </w:p>
    <w:p w14:paraId="3B4AE14E" w14:textId="78B520A1" w:rsidR="00097BEA" w:rsidRDefault="007A5FF3" w:rsidP="7E14B276">
      <w:pPr>
        <w:pStyle w:val="ListParagraph"/>
        <w:numPr>
          <w:ilvl w:val="1"/>
          <w:numId w:val="38"/>
        </w:numPr>
        <w:spacing w:after="0" w:line="276" w:lineRule="auto"/>
        <w:ind w:left="1080"/>
        <w:rPr>
          <w:sz w:val="20"/>
          <w:szCs w:val="20"/>
        </w:rPr>
      </w:pPr>
      <w:r w:rsidRPr="7E14B276">
        <w:rPr>
          <w:sz w:val="20"/>
          <w:szCs w:val="20"/>
        </w:rPr>
        <w:t>Remove</w:t>
      </w:r>
      <w:r w:rsidR="002A7AB7" w:rsidRPr="7E14B276">
        <w:rPr>
          <w:sz w:val="20"/>
          <w:szCs w:val="20"/>
        </w:rPr>
        <w:t xml:space="preserve"> line 1</w:t>
      </w:r>
      <w:r w:rsidRPr="7E14B276">
        <w:rPr>
          <w:sz w:val="20"/>
          <w:szCs w:val="20"/>
        </w:rPr>
        <w:t xml:space="preserve"> cable from 66 Block, attach an RJ11 male plug to the end and plug directly into Phone</w:t>
      </w:r>
      <w:r w:rsidR="002A7AB7" w:rsidRPr="7E14B276">
        <w:rPr>
          <w:sz w:val="20"/>
          <w:szCs w:val="20"/>
        </w:rPr>
        <w:t xml:space="preserve"> Port #1 </w:t>
      </w:r>
      <w:r w:rsidRPr="7E14B276">
        <w:rPr>
          <w:sz w:val="20"/>
          <w:szCs w:val="20"/>
        </w:rPr>
        <w:t xml:space="preserve">on the </w:t>
      </w:r>
      <w:r w:rsidR="006272A4">
        <w:t xml:space="preserve">Ooma </w:t>
      </w:r>
      <w:proofErr w:type="spellStart"/>
      <w:r w:rsidR="006272A4">
        <w:t>Airdial</w:t>
      </w:r>
      <w:proofErr w:type="spellEnd"/>
      <w:r w:rsidR="006272A4">
        <w:t>.</w:t>
      </w:r>
      <w:r w:rsidR="00097BEA">
        <w:br/>
      </w:r>
      <w:r w:rsidRPr="7E14B276">
        <w:rPr>
          <w:i/>
          <w:iCs/>
          <w:sz w:val="20"/>
          <w:szCs w:val="20"/>
        </w:rPr>
        <w:t>(</w:t>
      </w:r>
      <w:r w:rsidR="00993939" w:rsidRPr="7E14B276">
        <w:rPr>
          <w:i/>
          <w:iCs/>
          <w:sz w:val="20"/>
          <w:szCs w:val="20"/>
        </w:rPr>
        <w:t>Repeat for all other analog phone lines being transformed from POTS to Pots in a Box</w:t>
      </w:r>
    </w:p>
    <w:p w14:paraId="493C6978" w14:textId="77777777" w:rsidR="00097BEA" w:rsidRDefault="00097BEA" w:rsidP="00456637"/>
    <w:p w14:paraId="3CF6EE8E" w14:textId="77777777" w:rsidR="00097BEA" w:rsidRPr="00456637" w:rsidRDefault="00097BEA" w:rsidP="00456637"/>
    <w:p w14:paraId="13707154" w14:textId="049B3559" w:rsidR="00097BEA" w:rsidRDefault="7231B701" w:rsidP="00097BEA">
      <w:pPr>
        <w:pStyle w:val="Heading2"/>
        <w:spacing w:before="0"/>
      </w:pPr>
      <w:bookmarkStart w:id="12" w:name="_Toc134622083"/>
      <w:bookmarkStart w:id="13" w:name="_Toc187830217"/>
      <w:r>
        <w:t>7</w:t>
      </w:r>
      <w:r w:rsidR="7F868FF6">
        <w:t>: Test Calls</w:t>
      </w:r>
      <w:bookmarkEnd w:id="12"/>
      <w:bookmarkEnd w:id="13"/>
    </w:p>
    <w:p w14:paraId="3A227AD7" w14:textId="77777777" w:rsidR="00097BEA" w:rsidRDefault="00097BEA" w:rsidP="00097BEA">
      <w:pPr>
        <w:pStyle w:val="ListParagraph"/>
        <w:numPr>
          <w:ilvl w:val="0"/>
          <w:numId w:val="38"/>
        </w:numPr>
        <w:spacing w:after="0" w:line="276" w:lineRule="auto"/>
        <w:rPr>
          <w:sz w:val="20"/>
          <w:szCs w:val="20"/>
        </w:rPr>
      </w:pPr>
      <w:r>
        <w:rPr>
          <w:noProof/>
        </w:rPr>
        <w:drawing>
          <wp:anchor distT="0" distB="0" distL="114300" distR="114300" simplePos="0" relativeHeight="251705856" behindDoc="0" locked="0" layoutInCell="1" allowOverlap="1" wp14:anchorId="78FD8491" wp14:editId="30D3B207">
            <wp:simplePos x="0" y="0"/>
            <wp:positionH relativeFrom="column">
              <wp:posOffset>0</wp:posOffset>
            </wp:positionH>
            <wp:positionV relativeFrom="paragraph">
              <wp:posOffset>84455</wp:posOffset>
            </wp:positionV>
            <wp:extent cx="365760" cy="365760"/>
            <wp:effectExtent l="0" t="0" r="0" b="0"/>
            <wp:wrapNone/>
            <wp:docPr id="222" name="Graphic 22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 222" descr="Badge 1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57CF5136" w14:textId="186D0575" w:rsidR="00097BEA" w:rsidRDefault="00097BEA" w:rsidP="00097BEA">
      <w:pPr>
        <w:pStyle w:val="ListParagraph"/>
        <w:numPr>
          <w:ilvl w:val="0"/>
          <w:numId w:val="38"/>
        </w:numPr>
        <w:spacing w:after="0" w:line="276" w:lineRule="auto"/>
        <w:rPr>
          <w:sz w:val="20"/>
          <w:szCs w:val="20"/>
        </w:rPr>
      </w:pPr>
      <w:r>
        <w:rPr>
          <w:sz w:val="20"/>
          <w:szCs w:val="20"/>
        </w:rPr>
        <w:t xml:space="preserve">Now that the phone lines have been swung from the 66 Block into the </w:t>
      </w:r>
      <w:r w:rsidR="006272A4">
        <w:t xml:space="preserve">Ooma </w:t>
      </w:r>
      <w:proofErr w:type="spellStart"/>
      <w:r w:rsidR="006272A4">
        <w:t>Airdial</w:t>
      </w:r>
      <w:proofErr w:type="spellEnd"/>
      <w:r>
        <w:rPr>
          <w:sz w:val="20"/>
          <w:szCs w:val="20"/>
        </w:rPr>
        <w:t xml:space="preserve">, the phones should have service at their wall jacks. </w:t>
      </w:r>
    </w:p>
    <w:p w14:paraId="476B6CEB" w14:textId="77777777" w:rsidR="00097BEA" w:rsidRPr="0022268B" w:rsidRDefault="00097BEA" w:rsidP="00097BEA">
      <w:pPr>
        <w:pStyle w:val="ListParagraph"/>
        <w:spacing w:after="0" w:line="276" w:lineRule="auto"/>
        <w:rPr>
          <w:sz w:val="20"/>
          <w:szCs w:val="20"/>
        </w:rPr>
      </w:pPr>
    </w:p>
    <w:p w14:paraId="7F3E4736" w14:textId="7FD69572" w:rsidR="00097BEA" w:rsidRDefault="00097BEA" w:rsidP="00097BEA">
      <w:pPr>
        <w:pStyle w:val="ListParagraph"/>
        <w:numPr>
          <w:ilvl w:val="1"/>
          <w:numId w:val="38"/>
        </w:numPr>
        <w:spacing w:after="0" w:line="276" w:lineRule="auto"/>
        <w:ind w:left="1080"/>
        <w:rPr>
          <w:sz w:val="20"/>
          <w:szCs w:val="20"/>
        </w:rPr>
      </w:pPr>
      <w:r>
        <w:rPr>
          <w:sz w:val="20"/>
          <w:szCs w:val="20"/>
        </w:rPr>
        <w:t xml:space="preserve">Pick up a phone and test </w:t>
      </w:r>
      <w:r w:rsidR="00A97E73">
        <w:rPr>
          <w:sz w:val="20"/>
          <w:szCs w:val="20"/>
        </w:rPr>
        <w:t xml:space="preserve">the </w:t>
      </w:r>
      <w:proofErr w:type="spellStart"/>
      <w:r w:rsidR="00A97E73">
        <w:rPr>
          <w:sz w:val="20"/>
          <w:szCs w:val="20"/>
        </w:rPr>
        <w:t>dialtone</w:t>
      </w:r>
      <w:proofErr w:type="spellEnd"/>
      <w:r>
        <w:rPr>
          <w:sz w:val="20"/>
          <w:szCs w:val="20"/>
        </w:rPr>
        <w:t xml:space="preserve">. </w:t>
      </w:r>
    </w:p>
    <w:p w14:paraId="7008F32B" w14:textId="77777777" w:rsidR="00097BEA" w:rsidRPr="0006518D" w:rsidRDefault="00097BEA" w:rsidP="00097BEA">
      <w:pPr>
        <w:pStyle w:val="ListParagraph"/>
        <w:numPr>
          <w:ilvl w:val="1"/>
          <w:numId w:val="38"/>
        </w:numPr>
        <w:spacing w:after="0" w:line="276" w:lineRule="auto"/>
        <w:ind w:left="1080"/>
        <w:rPr>
          <w:sz w:val="20"/>
          <w:szCs w:val="20"/>
        </w:rPr>
      </w:pPr>
      <w:r>
        <w:rPr>
          <w:sz w:val="20"/>
          <w:szCs w:val="20"/>
        </w:rPr>
        <w:t xml:space="preserve">Place a test outbound call to your cell phone. You should see the store’s main phone number on your caller ID. </w:t>
      </w:r>
    </w:p>
    <w:p w14:paraId="47D3AFD5" w14:textId="7CD8362F" w:rsidR="00097BEA" w:rsidRPr="00176A14" w:rsidRDefault="00176A14" w:rsidP="00097BEA">
      <w:pPr>
        <w:pStyle w:val="ListParagraph"/>
        <w:numPr>
          <w:ilvl w:val="1"/>
          <w:numId w:val="38"/>
        </w:numPr>
        <w:spacing w:after="0" w:line="276" w:lineRule="auto"/>
        <w:ind w:left="1080"/>
        <w:rPr>
          <w:sz w:val="20"/>
          <w:szCs w:val="20"/>
        </w:rPr>
      </w:pPr>
      <w:r>
        <w:rPr>
          <w:noProof/>
        </w:rPr>
        <w:drawing>
          <wp:anchor distT="0" distB="0" distL="114300" distR="114300" simplePos="0" relativeHeight="251706880" behindDoc="0" locked="0" layoutInCell="1" allowOverlap="1" wp14:anchorId="6B17E8BE" wp14:editId="758BFFAF">
            <wp:simplePos x="0" y="0"/>
            <wp:positionH relativeFrom="column">
              <wp:posOffset>41275</wp:posOffset>
            </wp:positionH>
            <wp:positionV relativeFrom="paragraph">
              <wp:posOffset>453390</wp:posOffset>
            </wp:positionV>
            <wp:extent cx="365760" cy="365760"/>
            <wp:effectExtent l="0" t="0" r="0" b="0"/>
            <wp:wrapNone/>
            <wp:docPr id="228" name="Graphic 228"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descr="Badge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097BEA" w:rsidRPr="00176A14">
        <w:rPr>
          <w:sz w:val="20"/>
          <w:szCs w:val="20"/>
        </w:rPr>
        <w:t xml:space="preserve">Place a test call to the store’s main phone number </w:t>
      </w:r>
      <w:r w:rsidR="00603E31" w:rsidRPr="00176A14">
        <w:rPr>
          <w:sz w:val="20"/>
          <w:szCs w:val="20"/>
        </w:rPr>
        <w:t xml:space="preserve">from your cell phone </w:t>
      </w:r>
      <w:r w:rsidR="00097BEA" w:rsidRPr="00176A14">
        <w:rPr>
          <w:sz w:val="20"/>
          <w:szCs w:val="20"/>
        </w:rPr>
        <w:t xml:space="preserve">to verify that inbound calls reach the </w:t>
      </w:r>
      <w:r w:rsidR="003562C5">
        <w:rPr>
          <w:sz w:val="20"/>
          <w:szCs w:val="20"/>
        </w:rPr>
        <w:t>unit</w:t>
      </w:r>
      <w:r w:rsidR="00097BEA" w:rsidRPr="00176A14">
        <w:rPr>
          <w:sz w:val="20"/>
          <w:szCs w:val="20"/>
        </w:rPr>
        <w:t xml:space="preserve"> and the </w:t>
      </w:r>
      <w:r w:rsidR="00603E31" w:rsidRPr="00176A14">
        <w:rPr>
          <w:sz w:val="20"/>
          <w:szCs w:val="20"/>
        </w:rPr>
        <w:t xml:space="preserve">analog </w:t>
      </w:r>
      <w:r w:rsidR="00097BEA" w:rsidRPr="00176A14">
        <w:rPr>
          <w:sz w:val="20"/>
          <w:szCs w:val="20"/>
        </w:rPr>
        <w:t xml:space="preserve">phones. </w:t>
      </w:r>
      <w:r w:rsidR="00097BEA" w:rsidRPr="00176A14">
        <w:rPr>
          <w:sz w:val="20"/>
          <w:szCs w:val="20"/>
        </w:rPr>
        <w:br/>
      </w:r>
    </w:p>
    <w:p w14:paraId="1F0D55D3" w14:textId="58679D46" w:rsidR="00097BEA" w:rsidRDefault="00176A14" w:rsidP="00097BEA">
      <w:pPr>
        <w:pStyle w:val="ListParagraph"/>
        <w:numPr>
          <w:ilvl w:val="0"/>
          <w:numId w:val="38"/>
        </w:numPr>
        <w:spacing w:after="0" w:line="276" w:lineRule="auto"/>
        <w:rPr>
          <w:sz w:val="20"/>
          <w:szCs w:val="20"/>
        </w:rPr>
      </w:pPr>
      <w:r>
        <w:rPr>
          <w:noProof/>
          <w:sz w:val="20"/>
          <w:szCs w:val="20"/>
        </w:rPr>
        <w:drawing>
          <wp:anchor distT="0" distB="0" distL="114300" distR="114300" simplePos="0" relativeHeight="251708928" behindDoc="0" locked="0" layoutInCell="1" allowOverlap="1" wp14:anchorId="44617A0E" wp14:editId="3DB0F3B9">
            <wp:simplePos x="0" y="0"/>
            <wp:positionH relativeFrom="column">
              <wp:posOffset>1999580</wp:posOffset>
            </wp:positionH>
            <wp:positionV relativeFrom="paragraph">
              <wp:posOffset>76954</wp:posOffset>
            </wp:positionV>
            <wp:extent cx="914400" cy="914400"/>
            <wp:effectExtent l="0" t="0" r="0" b="0"/>
            <wp:wrapNone/>
            <wp:docPr id="231" name="Graphic 231" descr="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Arrow: Clockwise curve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54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97BEA">
        <w:rPr>
          <w:sz w:val="20"/>
          <w:szCs w:val="20"/>
        </w:rPr>
        <w:t xml:space="preserve">Test the cellular backup to ensure the phones work on the </w:t>
      </w:r>
      <w:r w:rsidR="006272A4">
        <w:t xml:space="preserve">Ooma </w:t>
      </w:r>
      <w:proofErr w:type="spellStart"/>
      <w:r w:rsidR="006272A4">
        <w:t>Airdial</w:t>
      </w:r>
      <w:proofErr w:type="spellEnd"/>
      <w:r w:rsidR="006272A4">
        <w:t xml:space="preserve"> </w:t>
      </w:r>
      <w:r w:rsidR="00097BEA">
        <w:rPr>
          <w:sz w:val="20"/>
          <w:szCs w:val="20"/>
        </w:rPr>
        <w:t xml:space="preserve">e only. </w:t>
      </w:r>
    </w:p>
    <w:p w14:paraId="5DA24928" w14:textId="697DDE8F" w:rsidR="00097BEA" w:rsidRDefault="00176A14" w:rsidP="00097BEA">
      <w:pPr>
        <w:pStyle w:val="ListParagraph"/>
        <w:spacing w:after="0" w:line="276" w:lineRule="auto"/>
        <w:rPr>
          <w:sz w:val="20"/>
          <w:szCs w:val="20"/>
        </w:rPr>
      </w:pPr>
      <w:r>
        <w:rPr>
          <w:noProof/>
        </w:rPr>
        <w:drawing>
          <wp:anchor distT="0" distB="0" distL="114300" distR="114300" simplePos="0" relativeHeight="251707904" behindDoc="0" locked="0" layoutInCell="1" allowOverlap="1" wp14:anchorId="532E0067" wp14:editId="4CB0D607">
            <wp:simplePos x="0" y="0"/>
            <wp:positionH relativeFrom="column">
              <wp:posOffset>719455</wp:posOffset>
            </wp:positionH>
            <wp:positionV relativeFrom="paragraph">
              <wp:posOffset>152400</wp:posOffset>
            </wp:positionV>
            <wp:extent cx="2476500" cy="781050"/>
            <wp:effectExtent l="0" t="0" r="0" b="0"/>
            <wp:wrapNone/>
            <wp:docPr id="229" name="Picture 2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picture containing indoor&#10;&#10;Description automatically generated"/>
                    <pic:cNvPicPr/>
                  </pic:nvPicPr>
                  <pic:blipFill rotWithShape="1">
                    <a:blip r:embed="rId53" cstate="print">
                      <a:extLst>
                        <a:ext uri="{28A0092B-C50C-407E-A947-70E740481C1C}">
                          <a14:useLocalDpi xmlns:a14="http://schemas.microsoft.com/office/drawing/2010/main" val="0"/>
                        </a:ext>
                      </a:extLst>
                    </a:blip>
                    <a:srcRect l="32222" t="57943" r="31667" b="21810"/>
                    <a:stretch/>
                  </pic:blipFill>
                  <pic:spPr bwMode="auto">
                    <a:xfrm>
                      <a:off x="0" y="0"/>
                      <a:ext cx="24765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E0E84" w14:textId="2799C69C" w:rsidR="00176A14" w:rsidRDefault="00176A14" w:rsidP="00097BEA">
      <w:pPr>
        <w:pStyle w:val="ListParagraph"/>
        <w:spacing w:after="0" w:line="276" w:lineRule="auto"/>
        <w:rPr>
          <w:sz w:val="20"/>
          <w:szCs w:val="20"/>
        </w:rPr>
      </w:pPr>
    </w:p>
    <w:p w14:paraId="29E670A4" w14:textId="3C0182A0" w:rsidR="00176A14" w:rsidRDefault="00176A14" w:rsidP="00097BEA">
      <w:pPr>
        <w:pStyle w:val="ListParagraph"/>
        <w:spacing w:after="0" w:line="276" w:lineRule="auto"/>
        <w:rPr>
          <w:sz w:val="20"/>
          <w:szCs w:val="20"/>
        </w:rPr>
      </w:pPr>
    </w:p>
    <w:p w14:paraId="1876921A" w14:textId="63780F54" w:rsidR="00176A14" w:rsidRDefault="00176A14" w:rsidP="00097BEA">
      <w:pPr>
        <w:pStyle w:val="ListParagraph"/>
        <w:spacing w:after="0" w:line="276" w:lineRule="auto"/>
        <w:rPr>
          <w:sz w:val="20"/>
          <w:szCs w:val="20"/>
        </w:rPr>
      </w:pPr>
    </w:p>
    <w:p w14:paraId="17759DB2" w14:textId="12F24E89" w:rsidR="00176A14" w:rsidRDefault="00176A14" w:rsidP="00097BEA">
      <w:pPr>
        <w:pStyle w:val="ListParagraph"/>
        <w:spacing w:after="0" w:line="276" w:lineRule="auto"/>
        <w:rPr>
          <w:sz w:val="20"/>
          <w:szCs w:val="20"/>
        </w:rPr>
      </w:pPr>
    </w:p>
    <w:p w14:paraId="23A76FDE" w14:textId="64862AB8" w:rsidR="00176A14" w:rsidRPr="0022268B" w:rsidRDefault="00176A14" w:rsidP="00097BEA">
      <w:pPr>
        <w:pStyle w:val="ListParagraph"/>
        <w:spacing w:after="0" w:line="276" w:lineRule="auto"/>
        <w:rPr>
          <w:sz w:val="20"/>
          <w:szCs w:val="20"/>
        </w:rPr>
      </w:pPr>
    </w:p>
    <w:p w14:paraId="35DD64A4" w14:textId="78D279CA" w:rsidR="00097BEA" w:rsidRDefault="00097BEA" w:rsidP="00097BEA">
      <w:pPr>
        <w:pStyle w:val="ListParagraph"/>
        <w:numPr>
          <w:ilvl w:val="1"/>
          <w:numId w:val="38"/>
        </w:numPr>
        <w:spacing w:after="0" w:line="276" w:lineRule="auto"/>
        <w:ind w:left="1080"/>
        <w:rPr>
          <w:sz w:val="20"/>
          <w:szCs w:val="20"/>
        </w:rPr>
      </w:pPr>
      <w:r>
        <w:rPr>
          <w:sz w:val="20"/>
          <w:szCs w:val="20"/>
        </w:rPr>
        <w:t xml:space="preserve">Unplug the ethernet cable leading into the </w:t>
      </w:r>
      <w:r w:rsidR="006272A4">
        <w:t xml:space="preserve">Ooma </w:t>
      </w:r>
      <w:proofErr w:type="spellStart"/>
      <w:r w:rsidR="006272A4">
        <w:t>Airdial</w:t>
      </w:r>
      <w:proofErr w:type="spellEnd"/>
      <w:r>
        <w:rPr>
          <w:sz w:val="20"/>
          <w:szCs w:val="20"/>
        </w:rPr>
        <w:t xml:space="preserve"> from the WAN and verify the cellular connection is on.</w:t>
      </w:r>
    </w:p>
    <w:p w14:paraId="7DA9AA1F" w14:textId="6F41E4DC" w:rsidR="00097BEA" w:rsidRPr="00A97E73" w:rsidRDefault="00097BEA" w:rsidP="00A97E73">
      <w:pPr>
        <w:pStyle w:val="ListParagraph"/>
        <w:numPr>
          <w:ilvl w:val="1"/>
          <w:numId w:val="38"/>
        </w:numPr>
        <w:spacing w:after="0" w:line="276" w:lineRule="auto"/>
        <w:ind w:left="1080"/>
        <w:rPr>
          <w:sz w:val="20"/>
          <w:szCs w:val="20"/>
        </w:rPr>
      </w:pPr>
      <w:r>
        <w:rPr>
          <w:sz w:val="20"/>
          <w:szCs w:val="20"/>
        </w:rPr>
        <w:lastRenderedPageBreak/>
        <w:t xml:space="preserve">Pick up a phone and test </w:t>
      </w:r>
      <w:r w:rsidR="00A97E73">
        <w:rPr>
          <w:sz w:val="20"/>
          <w:szCs w:val="20"/>
        </w:rPr>
        <w:t xml:space="preserve">the </w:t>
      </w:r>
      <w:proofErr w:type="spellStart"/>
      <w:r w:rsidR="00A97E73">
        <w:rPr>
          <w:sz w:val="20"/>
          <w:szCs w:val="20"/>
        </w:rPr>
        <w:t>dialtone</w:t>
      </w:r>
      <w:proofErr w:type="spellEnd"/>
      <w:r>
        <w:rPr>
          <w:sz w:val="20"/>
          <w:szCs w:val="20"/>
        </w:rPr>
        <w:t xml:space="preserve">. </w:t>
      </w:r>
      <w:r w:rsidRPr="00A97E73">
        <w:rPr>
          <w:sz w:val="20"/>
          <w:szCs w:val="20"/>
        </w:rPr>
        <w:t xml:space="preserve"> </w:t>
      </w:r>
    </w:p>
    <w:p w14:paraId="56D18D72" w14:textId="77777777" w:rsidR="000A0D10" w:rsidRDefault="000A0D10" w:rsidP="000A0D10">
      <w:pPr>
        <w:pStyle w:val="ListParagraph"/>
        <w:numPr>
          <w:ilvl w:val="1"/>
          <w:numId w:val="38"/>
        </w:numPr>
        <w:spacing w:after="0" w:line="276" w:lineRule="auto"/>
        <w:ind w:left="1080"/>
        <w:rPr>
          <w:sz w:val="20"/>
          <w:szCs w:val="20"/>
        </w:rPr>
      </w:pPr>
      <w:r>
        <w:rPr>
          <w:sz w:val="20"/>
          <w:szCs w:val="20"/>
        </w:rPr>
        <w:t xml:space="preserve">Place a test outbound call to your cell phone. You should see the store’s main phone number on your caller ID. </w:t>
      </w:r>
    </w:p>
    <w:p w14:paraId="23862595" w14:textId="72259ED7" w:rsidR="00097BEA" w:rsidRPr="000A0D10" w:rsidRDefault="000A0D10" w:rsidP="000A0D10">
      <w:pPr>
        <w:pStyle w:val="ListParagraph"/>
        <w:numPr>
          <w:ilvl w:val="1"/>
          <w:numId w:val="38"/>
        </w:numPr>
        <w:spacing w:after="0" w:line="276" w:lineRule="auto"/>
        <w:ind w:left="1080"/>
        <w:rPr>
          <w:sz w:val="20"/>
          <w:szCs w:val="20"/>
        </w:rPr>
      </w:pPr>
      <w:r w:rsidRPr="000A0D10">
        <w:rPr>
          <w:sz w:val="20"/>
          <w:szCs w:val="20"/>
        </w:rPr>
        <w:t xml:space="preserve">Place a test call to the store’s main phone number from your cell phone to verify that inbound calls reach the </w:t>
      </w:r>
      <w:r w:rsidR="003562C5">
        <w:rPr>
          <w:sz w:val="20"/>
          <w:szCs w:val="20"/>
        </w:rPr>
        <w:t>unit</w:t>
      </w:r>
      <w:r w:rsidRPr="000A0D10">
        <w:rPr>
          <w:sz w:val="20"/>
          <w:szCs w:val="20"/>
        </w:rPr>
        <w:t xml:space="preserve"> and the analog phones.</w:t>
      </w:r>
    </w:p>
    <w:p w14:paraId="6C5C8C9C" w14:textId="77777777" w:rsidR="00097BEA" w:rsidRDefault="00097BEA" w:rsidP="00097BEA">
      <w:r>
        <w:rPr>
          <w:noProof/>
          <w:sz w:val="20"/>
          <w:szCs w:val="20"/>
        </w:rPr>
        <w:drawing>
          <wp:anchor distT="0" distB="0" distL="114300" distR="114300" simplePos="0" relativeHeight="251710976" behindDoc="0" locked="0" layoutInCell="1" allowOverlap="1" wp14:anchorId="736C13C9" wp14:editId="143FF85D">
            <wp:simplePos x="0" y="0"/>
            <wp:positionH relativeFrom="column">
              <wp:posOffset>2178685</wp:posOffset>
            </wp:positionH>
            <wp:positionV relativeFrom="paragraph">
              <wp:posOffset>204519</wp:posOffset>
            </wp:positionV>
            <wp:extent cx="914400" cy="914400"/>
            <wp:effectExtent l="0" t="0" r="0" b="0"/>
            <wp:wrapNone/>
            <wp:docPr id="233" name="Graphic 233" descr="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Arrow: Clockwise curve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14:anchorId="7527C273" wp14:editId="75EAD315">
            <wp:simplePos x="0" y="0"/>
            <wp:positionH relativeFrom="column">
              <wp:posOffset>718185</wp:posOffset>
            </wp:positionH>
            <wp:positionV relativeFrom="paragraph">
              <wp:posOffset>39502</wp:posOffset>
            </wp:positionV>
            <wp:extent cx="2476500" cy="781050"/>
            <wp:effectExtent l="0" t="0" r="0" b="0"/>
            <wp:wrapNone/>
            <wp:docPr id="232" name="Picture 23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picture containing indoor&#10;&#10;Description automatically generated"/>
                    <pic:cNvPicPr/>
                  </pic:nvPicPr>
                  <pic:blipFill rotWithShape="1">
                    <a:blip r:embed="rId53" cstate="print">
                      <a:extLst>
                        <a:ext uri="{28A0092B-C50C-407E-A947-70E740481C1C}">
                          <a14:useLocalDpi xmlns:a14="http://schemas.microsoft.com/office/drawing/2010/main" val="0"/>
                        </a:ext>
                      </a:extLst>
                    </a:blip>
                    <a:srcRect l="32222" t="57943" r="31667" b="21810"/>
                    <a:stretch/>
                  </pic:blipFill>
                  <pic:spPr bwMode="auto">
                    <a:xfrm>
                      <a:off x="0" y="0"/>
                      <a:ext cx="24765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B2174" w14:textId="77777777" w:rsidR="00097BEA" w:rsidRDefault="00097BEA" w:rsidP="00097BEA"/>
    <w:p w14:paraId="358F1E75" w14:textId="77777777" w:rsidR="00097BEA" w:rsidRDefault="00097BEA" w:rsidP="00097BEA"/>
    <w:p w14:paraId="4E9034A3" w14:textId="77777777" w:rsidR="00097BEA" w:rsidRDefault="00097BEA" w:rsidP="00097BEA">
      <w:r>
        <w:rPr>
          <w:noProof/>
        </w:rPr>
        <w:drawing>
          <wp:anchor distT="0" distB="0" distL="114300" distR="114300" simplePos="0" relativeHeight="251712000" behindDoc="0" locked="0" layoutInCell="1" allowOverlap="1" wp14:anchorId="07ABC123" wp14:editId="31D166C7">
            <wp:simplePos x="0" y="0"/>
            <wp:positionH relativeFrom="column">
              <wp:posOffset>50165</wp:posOffset>
            </wp:positionH>
            <wp:positionV relativeFrom="paragraph">
              <wp:posOffset>164856</wp:posOffset>
            </wp:positionV>
            <wp:extent cx="365760" cy="365760"/>
            <wp:effectExtent l="0" t="0" r="0" b="0"/>
            <wp:wrapNone/>
            <wp:docPr id="234" name="Graphic 23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Badge 3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0D402BA8" w14:textId="6DA6BE8D" w:rsidR="00097BEA" w:rsidRDefault="00097BEA" w:rsidP="00097BEA">
      <w:pPr>
        <w:pStyle w:val="ListParagraph"/>
        <w:numPr>
          <w:ilvl w:val="0"/>
          <w:numId w:val="38"/>
        </w:numPr>
        <w:spacing w:after="0" w:line="276" w:lineRule="auto"/>
        <w:rPr>
          <w:sz w:val="20"/>
          <w:szCs w:val="20"/>
        </w:rPr>
      </w:pPr>
      <w:r>
        <w:rPr>
          <w:sz w:val="20"/>
          <w:szCs w:val="20"/>
        </w:rPr>
        <w:t xml:space="preserve">Replace the ethernet cable from the WAN into the </w:t>
      </w:r>
      <w:r w:rsidR="006272A4">
        <w:t xml:space="preserve">Ooma </w:t>
      </w:r>
      <w:proofErr w:type="spellStart"/>
      <w:r w:rsidR="006272A4">
        <w:t>Airdial</w:t>
      </w:r>
      <w:proofErr w:type="spellEnd"/>
      <w:r>
        <w:rPr>
          <w:sz w:val="20"/>
          <w:szCs w:val="20"/>
        </w:rPr>
        <w:t>.</w:t>
      </w:r>
    </w:p>
    <w:p w14:paraId="2145A31F" w14:textId="304F18C2" w:rsidR="002D305D" w:rsidRPr="00934502" w:rsidRDefault="002D305D" w:rsidP="00934502">
      <w:pPr>
        <w:spacing w:after="0" w:line="276" w:lineRule="auto"/>
        <w:rPr>
          <w:rFonts w:ascii="Arial" w:hAnsi="Arial" w:cs="Arial"/>
          <w:sz w:val="20"/>
          <w:szCs w:val="20"/>
        </w:rPr>
      </w:pPr>
    </w:p>
    <w:sectPr w:rsidR="002D305D" w:rsidRPr="00934502" w:rsidSect="0006647D">
      <w:footerReference w:type="default" r:id="rId54"/>
      <w:pgSz w:w="12240" w:h="15840" w:code="1"/>
      <w:pgMar w:top="720" w:right="720" w:bottom="720" w:left="72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106CB" w14:textId="77777777" w:rsidR="008B2EF8" w:rsidRDefault="008B2EF8">
      <w:pPr>
        <w:spacing w:after="0" w:line="240" w:lineRule="auto"/>
      </w:pPr>
      <w:r>
        <w:separator/>
      </w:r>
    </w:p>
  </w:endnote>
  <w:endnote w:type="continuationSeparator" w:id="0">
    <w:p w14:paraId="07ADC796" w14:textId="77777777" w:rsidR="008B2EF8" w:rsidRDefault="008B2EF8">
      <w:pPr>
        <w:spacing w:after="0" w:line="240" w:lineRule="auto"/>
      </w:pPr>
      <w:r>
        <w:continuationSeparator/>
      </w:r>
    </w:p>
  </w:endnote>
  <w:endnote w:type="continuationNotice" w:id="1">
    <w:p w14:paraId="7ACD21BB" w14:textId="77777777" w:rsidR="004117D0" w:rsidRDefault="004117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B288" w14:textId="08C40892" w:rsidR="0088175F" w:rsidRDefault="0034749B" w:rsidP="0088175F">
    <w:pPr>
      <w:pStyle w:val="Footer"/>
    </w:pPr>
    <w:r w:rsidRPr="0034749B">
      <w:rPr>
        <w:color w:val="auto"/>
      </w:rPr>
      <w:drawing>
        <wp:anchor distT="0" distB="0" distL="0" distR="0" simplePos="0" relativeHeight="251658240" behindDoc="1" locked="0" layoutInCell="1" allowOverlap="1" wp14:anchorId="7B4FAEC1" wp14:editId="2B04280E">
          <wp:simplePos x="0" y="0"/>
          <wp:positionH relativeFrom="page">
            <wp:posOffset>6262859</wp:posOffset>
          </wp:positionH>
          <wp:positionV relativeFrom="page">
            <wp:posOffset>9326880</wp:posOffset>
          </wp:positionV>
          <wp:extent cx="913650" cy="436879"/>
          <wp:effectExtent l="0" t="0" r="0" b="0"/>
          <wp:wrapNone/>
          <wp:docPr id="11"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 company name&#10;&#10;Description automatically generated"/>
                  <pic:cNvPicPr/>
                </pic:nvPicPr>
                <pic:blipFill>
                  <a:blip r:embed="rId1" cstate="print"/>
                  <a:stretch>
                    <a:fillRect/>
                  </a:stretch>
                </pic:blipFill>
                <pic:spPr>
                  <a:xfrm>
                    <a:off x="0" y="0"/>
                    <a:ext cx="913650" cy="436879"/>
                  </a:xfrm>
                  <a:prstGeom prst="rect">
                    <a:avLst/>
                  </a:prstGeom>
                </pic:spPr>
              </pic:pic>
            </a:graphicData>
          </a:graphic>
        </wp:anchor>
      </w:drawing>
    </w:r>
    <w:r w:rsidR="0088175F" w:rsidRPr="0034749B">
      <w:rPr>
        <w:color w:val="auto"/>
      </w:rPr>
      <w:fldChar w:fldCharType="begin"/>
    </w:r>
    <w:r w:rsidR="0088175F" w:rsidRPr="0034749B">
      <w:rPr>
        <w:color w:val="auto"/>
      </w:rPr>
      <w:instrText xml:space="preserve"> PAGE   \* MERGEFORMAT </w:instrText>
    </w:r>
    <w:r w:rsidR="0088175F" w:rsidRPr="0034749B">
      <w:rPr>
        <w:color w:val="auto"/>
      </w:rPr>
      <w:fldChar w:fldCharType="separate"/>
    </w:r>
    <w:r w:rsidR="004E5035" w:rsidRPr="0034749B">
      <w:rPr>
        <w:color w:val="auto"/>
      </w:rPr>
      <w:t>1</w:t>
    </w:r>
    <w:r w:rsidR="0088175F" w:rsidRPr="0034749B">
      <w:rPr>
        <w:color w:val="auto"/>
      </w:rPr>
      <w:fldChar w:fldCharType="end"/>
    </w:r>
    <w:r>
      <w:tab/>
    </w:r>
    <w:r>
      <w:tab/>
    </w:r>
    <w:hyperlink r:id="rId2" w:history="1">
      <w:r w:rsidRPr="0034749B">
        <w:rPr>
          <w:rStyle w:val="Hyperlink"/>
          <w:color w:val="auto"/>
        </w:rPr>
        <w:t>https://support.simplevoip.com</w:t>
      </w:r>
    </w:hyperlink>
    <w:r w:rsidRPr="0034749B">
      <w:rPr>
        <w:color w:val="auto"/>
      </w:rPr>
      <w:t xml:space="preserve">   </w:t>
    </w:r>
    <w:r>
      <w:tab/>
    </w:r>
    <w:r>
      <w:tab/>
    </w:r>
    <w:r w:rsidR="008C5D38">
      <w:t>(</w:t>
    </w:r>
    <w:r w:rsidR="008C5D38" w:rsidRPr="008C5D38">
      <w:rPr>
        <w:color w:val="auto"/>
      </w:rPr>
      <w:t>208</w:t>
    </w:r>
    <w:r w:rsidR="008C5D38">
      <w:rPr>
        <w:color w:val="auto"/>
      </w:rPr>
      <w:t xml:space="preserve">) </w:t>
    </w:r>
    <w:r w:rsidR="008C5D38" w:rsidRPr="008C5D38">
      <w:rPr>
        <w:color w:val="auto"/>
      </w:rPr>
      <w:t>510</w:t>
    </w:r>
    <w:r w:rsidR="008C5D38">
      <w:rPr>
        <w:color w:val="auto"/>
      </w:rPr>
      <w:t>-</w:t>
    </w:r>
    <w:r w:rsidR="008C5D38" w:rsidRPr="008C5D38">
      <w:rPr>
        <w:color w:val="auto"/>
      </w:rPr>
      <w:t>0160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6741D" w14:textId="77777777" w:rsidR="008B2EF8" w:rsidRDefault="008B2EF8">
      <w:pPr>
        <w:spacing w:after="0" w:line="240" w:lineRule="auto"/>
      </w:pPr>
      <w:r>
        <w:separator/>
      </w:r>
    </w:p>
  </w:footnote>
  <w:footnote w:type="continuationSeparator" w:id="0">
    <w:p w14:paraId="54AF365F" w14:textId="77777777" w:rsidR="008B2EF8" w:rsidRDefault="008B2EF8">
      <w:pPr>
        <w:spacing w:after="0" w:line="240" w:lineRule="auto"/>
      </w:pPr>
      <w:r>
        <w:continuationSeparator/>
      </w:r>
    </w:p>
  </w:footnote>
  <w:footnote w:type="continuationNotice" w:id="1">
    <w:p w14:paraId="1A2C2350" w14:textId="77777777" w:rsidR="004117D0" w:rsidRDefault="004117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3EA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3A4A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D080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42FA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B6DE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9A06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C97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CFE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8851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2001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D086B"/>
    <w:multiLevelType w:val="hybridMultilevel"/>
    <w:tmpl w:val="3FD8C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C55A68"/>
    <w:multiLevelType w:val="hybridMultilevel"/>
    <w:tmpl w:val="439643E2"/>
    <w:lvl w:ilvl="0" w:tplc="25EAF65E">
      <w:start w:val="1"/>
      <w:numFmt w:val="bullet"/>
      <w:lvlText w:val=""/>
      <w:lvlJc w:val="left"/>
      <w:pPr>
        <w:ind w:left="720" w:hanging="360"/>
      </w:pPr>
      <w:rPr>
        <w:rFonts w:ascii="Symbol" w:hAnsi="Symbol" w:hint="default"/>
        <w:color w:val="5B9BD5" w:themeColor="accent1"/>
      </w:rPr>
    </w:lvl>
    <w:lvl w:ilvl="1" w:tplc="85BE6254">
      <w:start w:val="1"/>
      <w:numFmt w:val="bullet"/>
      <w:lvlText w:val="o"/>
      <w:lvlJc w:val="left"/>
      <w:pPr>
        <w:ind w:left="1440" w:hanging="360"/>
      </w:pPr>
      <w:rPr>
        <w:rFonts w:ascii="Courier New" w:hAnsi="Courier New" w:cs="Courier New" w:hint="default"/>
        <w:color w:val="5B9BD5"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A835BD"/>
    <w:multiLevelType w:val="hybridMultilevel"/>
    <w:tmpl w:val="1F5ECB22"/>
    <w:lvl w:ilvl="0" w:tplc="4EE2CB00">
      <w:start w:val="1"/>
      <w:numFmt w:val="upperLetter"/>
      <w:lvlText w:val="%1."/>
      <w:lvlJc w:val="left"/>
      <w:pPr>
        <w:ind w:left="360" w:hanging="360"/>
      </w:pPr>
      <w:rPr>
        <w:b/>
        <w:bCs/>
        <w:color w:val="FFC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B82DC6"/>
    <w:multiLevelType w:val="hybridMultilevel"/>
    <w:tmpl w:val="DDF0E0E4"/>
    <w:lvl w:ilvl="0" w:tplc="130CF5E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A82A76"/>
    <w:multiLevelType w:val="hybridMultilevel"/>
    <w:tmpl w:val="C04EF70E"/>
    <w:lvl w:ilvl="0" w:tplc="FFFFFFFF">
      <w:start w:val="1"/>
      <w:numFmt w:val="decimal"/>
      <w:lvlText w:val="%1."/>
      <w:lvlJc w:val="left"/>
      <w:pPr>
        <w:ind w:left="360" w:hanging="360"/>
      </w:pPr>
      <w:rPr>
        <w:b/>
        <w:bCs/>
        <w:color w:val="FFC000"/>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5" w15:restartNumberingAfterBreak="0">
    <w:nsid w:val="0E493402"/>
    <w:multiLevelType w:val="hybridMultilevel"/>
    <w:tmpl w:val="0A56FEE0"/>
    <w:lvl w:ilvl="0" w:tplc="90B62E94">
      <w:start w:val="1"/>
      <w:numFmt w:val="bullet"/>
      <w:lvlText w:val=""/>
      <w:lvlJc w:val="left"/>
      <w:pPr>
        <w:ind w:left="720" w:hanging="360"/>
      </w:pPr>
      <w:rPr>
        <w:rFonts w:ascii="Symbol" w:hAnsi="Symbol" w:hint="default"/>
        <w:color w:val="FFC000"/>
      </w:rPr>
    </w:lvl>
    <w:lvl w:ilvl="1" w:tplc="A19207A2">
      <w:start w:val="1"/>
      <w:numFmt w:val="bullet"/>
      <w:lvlText w:val="o"/>
      <w:lvlJc w:val="left"/>
      <w:pPr>
        <w:ind w:left="1440" w:hanging="360"/>
      </w:pPr>
      <w:rPr>
        <w:rFonts w:ascii="Courier New" w:hAnsi="Courier New" w:cs="Courier New" w:hint="default"/>
        <w:color w:val="5B9BD5"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BC6FAD"/>
    <w:multiLevelType w:val="hybridMultilevel"/>
    <w:tmpl w:val="3F505B28"/>
    <w:lvl w:ilvl="0" w:tplc="1A185F80">
      <w:start w:val="1"/>
      <w:numFmt w:val="upperLetter"/>
      <w:lvlText w:val="%1."/>
      <w:lvlJc w:val="left"/>
      <w:pPr>
        <w:ind w:left="720" w:hanging="360"/>
      </w:pPr>
      <w:rPr>
        <w:b/>
        <w:bCs/>
        <w:color w:val="FFC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F22947"/>
    <w:multiLevelType w:val="hybridMultilevel"/>
    <w:tmpl w:val="B0984F56"/>
    <w:lvl w:ilvl="0" w:tplc="10A025C8">
      <w:start w:val="1"/>
      <w:numFmt w:val="upperLetter"/>
      <w:lvlText w:val="%1."/>
      <w:lvlJc w:val="left"/>
      <w:pPr>
        <w:ind w:left="360" w:hanging="360"/>
      </w:pPr>
      <w:rPr>
        <w:b/>
        <w:bCs/>
        <w:i w:val="0"/>
        <w:iCs w:val="0"/>
        <w:color w:val="FFC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2491CEE"/>
    <w:multiLevelType w:val="hybridMultilevel"/>
    <w:tmpl w:val="3C5E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57A7A"/>
    <w:multiLevelType w:val="hybridMultilevel"/>
    <w:tmpl w:val="C04EF70E"/>
    <w:lvl w:ilvl="0" w:tplc="0409000F">
      <w:start w:val="1"/>
      <w:numFmt w:val="decimal"/>
      <w:lvlText w:val="%1."/>
      <w:lvlJc w:val="left"/>
      <w:pPr>
        <w:ind w:left="360" w:hanging="360"/>
      </w:pPr>
      <w:rPr>
        <w:b/>
        <w:bCs/>
        <w:color w:val="FFC00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18F77C70"/>
    <w:multiLevelType w:val="hybridMultilevel"/>
    <w:tmpl w:val="6180FF0A"/>
    <w:lvl w:ilvl="0" w:tplc="0144E3F4">
      <w:start w:val="1"/>
      <w:numFmt w:val="upperLetter"/>
      <w:lvlText w:val="%1."/>
      <w:lvlJc w:val="left"/>
      <w:pPr>
        <w:ind w:left="360" w:hanging="360"/>
      </w:pPr>
      <w:rPr>
        <w:color w:val="FFC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2A641A"/>
    <w:multiLevelType w:val="hybridMultilevel"/>
    <w:tmpl w:val="12C207FA"/>
    <w:lvl w:ilvl="0" w:tplc="0144E3F4">
      <w:start w:val="1"/>
      <w:numFmt w:val="upperLetter"/>
      <w:lvlText w:val="%1."/>
      <w:lvlJc w:val="left"/>
      <w:pPr>
        <w:ind w:left="360" w:hanging="360"/>
      </w:pPr>
      <w:rPr>
        <w:color w:val="FFC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D3467D"/>
    <w:multiLevelType w:val="hybridMultilevel"/>
    <w:tmpl w:val="10469664"/>
    <w:lvl w:ilvl="0" w:tplc="04104D92">
      <w:start w:val="1"/>
      <w:numFmt w:val="upperLetter"/>
      <w:lvlText w:val="%1."/>
      <w:lvlJc w:val="left"/>
      <w:pPr>
        <w:ind w:left="720" w:hanging="360"/>
      </w:pPr>
      <w:rPr>
        <w:b/>
        <w:bCs/>
        <w:color w:val="FFC00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A444CC"/>
    <w:multiLevelType w:val="hybridMultilevel"/>
    <w:tmpl w:val="BBDEC0BE"/>
    <w:lvl w:ilvl="0" w:tplc="14A0BCFC">
      <w:start w:val="1"/>
      <w:numFmt w:val="bullet"/>
      <w:lvlText w:val="-"/>
      <w:lvlJc w:val="left"/>
      <w:pPr>
        <w:ind w:left="720" w:hanging="360"/>
      </w:pPr>
      <w:rPr>
        <w:rFonts w:ascii="Arial Black" w:eastAsiaTheme="majorEastAsia" w:hAnsi="Arial Black"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E14081"/>
    <w:multiLevelType w:val="hybridMultilevel"/>
    <w:tmpl w:val="6B40D7C4"/>
    <w:lvl w:ilvl="0" w:tplc="DDB4EF98">
      <w:start w:val="1"/>
      <w:numFmt w:val="upperLetter"/>
      <w:lvlText w:val="%1."/>
      <w:lvlJc w:val="left"/>
      <w:pPr>
        <w:ind w:left="720" w:hanging="360"/>
      </w:pPr>
      <w:rPr>
        <w:b/>
        <w:bCs/>
        <w:color w:val="FFC000"/>
      </w:rPr>
    </w:lvl>
    <w:lvl w:ilvl="1" w:tplc="1398160E">
      <w:start w:val="1"/>
      <w:numFmt w:val="upperRoman"/>
      <w:lvlText w:val="%2."/>
      <w:lvlJc w:val="right"/>
      <w:pPr>
        <w:ind w:left="1440" w:hanging="360"/>
      </w:pPr>
      <w:rPr>
        <w:b/>
        <w:bCs/>
        <w:color w:val="FFC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616F6F"/>
    <w:multiLevelType w:val="hybridMultilevel"/>
    <w:tmpl w:val="3E4670C2"/>
    <w:lvl w:ilvl="0" w:tplc="40F8DD72">
      <w:start w:val="1"/>
      <w:numFmt w:val="decimal"/>
      <w:lvlText w:val="%1."/>
      <w:lvlJc w:val="left"/>
      <w:pPr>
        <w:ind w:left="720" w:hanging="360"/>
      </w:pPr>
      <w:rPr>
        <w:b/>
        <w:bCs/>
        <w:color w:val="FFC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FF1B9E"/>
    <w:multiLevelType w:val="hybridMultilevel"/>
    <w:tmpl w:val="C2EC4D00"/>
    <w:lvl w:ilvl="0" w:tplc="3A36A5D6">
      <w:start w:val="1"/>
      <w:numFmt w:val="bullet"/>
      <w:lvlText w:val=""/>
      <w:lvlJc w:val="left"/>
      <w:pPr>
        <w:ind w:left="720" w:hanging="360"/>
      </w:pPr>
      <w:rPr>
        <w:rFonts w:ascii="Symbol" w:hAnsi="Symbol" w:hint="default"/>
        <w:color w:val="FFC000"/>
      </w:rPr>
    </w:lvl>
    <w:lvl w:ilvl="1" w:tplc="8A6CDE82">
      <w:start w:val="1"/>
      <w:numFmt w:val="bullet"/>
      <w:lvlText w:val="o"/>
      <w:lvlJc w:val="left"/>
      <w:pPr>
        <w:ind w:left="1440" w:hanging="360"/>
      </w:pPr>
      <w:rPr>
        <w:rFonts w:ascii="Courier New" w:hAnsi="Courier New" w:cs="Courier New" w:hint="default"/>
        <w:color w:val="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723F64"/>
    <w:multiLevelType w:val="hybridMultilevel"/>
    <w:tmpl w:val="FE189700"/>
    <w:lvl w:ilvl="0" w:tplc="5980F4DA">
      <w:start w:val="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70620C"/>
    <w:multiLevelType w:val="hybridMultilevel"/>
    <w:tmpl w:val="6548E7C8"/>
    <w:lvl w:ilvl="0" w:tplc="75269F6C">
      <w:start w:val="1"/>
      <w:numFmt w:val="upperLetter"/>
      <w:lvlText w:val="%1."/>
      <w:lvlJc w:val="left"/>
      <w:pPr>
        <w:ind w:left="360" w:hanging="360"/>
      </w:pPr>
      <w:rPr>
        <w:b/>
        <w:bCs/>
        <w:i w:val="0"/>
        <w:iCs w:val="0"/>
        <w:color w:val="FFC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462174F"/>
    <w:multiLevelType w:val="hybridMultilevel"/>
    <w:tmpl w:val="BBAE7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AC741D"/>
    <w:multiLevelType w:val="hybridMultilevel"/>
    <w:tmpl w:val="0CC09F90"/>
    <w:lvl w:ilvl="0" w:tplc="FFFFFFFF">
      <w:start w:val="1"/>
      <w:numFmt w:val="bullet"/>
      <w:lvlText w:val=""/>
      <w:lvlJc w:val="left"/>
      <w:pPr>
        <w:ind w:left="720" w:hanging="360"/>
      </w:pPr>
      <w:rPr>
        <w:rFonts w:ascii="Symbol" w:hAnsi="Symbol" w:hint="default"/>
      </w:rPr>
    </w:lvl>
    <w:lvl w:ilvl="1" w:tplc="F984C14C">
      <w:start w:val="1"/>
      <w:numFmt w:val="bullet"/>
      <w:lvlText w:val="o"/>
      <w:lvlJc w:val="left"/>
      <w:pPr>
        <w:ind w:left="1440" w:hanging="360"/>
      </w:pPr>
      <w:rPr>
        <w:rFonts w:ascii="Courier New" w:hAnsi="Courier New" w:cs="Courier New" w:hint="default"/>
        <w:color w:val="5B9BD5"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C70B0A"/>
    <w:multiLevelType w:val="hybridMultilevel"/>
    <w:tmpl w:val="24205D2A"/>
    <w:lvl w:ilvl="0" w:tplc="FA80AEFE">
      <w:start w:val="1"/>
      <w:numFmt w:val="bullet"/>
      <w:lvlText w:val=""/>
      <w:lvlJc w:val="left"/>
      <w:pPr>
        <w:ind w:left="720" w:hanging="360"/>
      </w:pPr>
      <w:rPr>
        <w:rFonts w:ascii="Symbol" w:hAnsi="Symbol"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C6747"/>
    <w:multiLevelType w:val="hybridMultilevel"/>
    <w:tmpl w:val="B7A0FAE6"/>
    <w:lvl w:ilvl="0" w:tplc="04090015">
      <w:start w:val="1"/>
      <w:numFmt w:val="upperLetter"/>
      <w:lvlText w:val="%1."/>
      <w:lvlJc w:val="left"/>
      <w:pPr>
        <w:ind w:left="720" w:hanging="360"/>
      </w:pPr>
      <w:rPr>
        <w:rFonts w:hint="default"/>
        <w:color w:val="FFFFFF" w:themeColor="background1"/>
      </w:rPr>
    </w:lvl>
    <w:lvl w:ilvl="1" w:tplc="EC6A284E">
      <w:start w:val="1"/>
      <w:numFmt w:val="upperLetter"/>
      <w:lvlText w:val="%2."/>
      <w:lvlJc w:val="left"/>
      <w:pPr>
        <w:ind w:left="1440" w:hanging="360"/>
      </w:pPr>
      <w:rPr>
        <w:b/>
        <w:bCs/>
        <w:color w:val="FFC000"/>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7239CC"/>
    <w:multiLevelType w:val="hybridMultilevel"/>
    <w:tmpl w:val="FD2AC732"/>
    <w:lvl w:ilvl="0" w:tplc="25EAF65E">
      <w:start w:val="1"/>
      <w:numFmt w:val="bullet"/>
      <w:lvlText w:val=""/>
      <w:lvlJc w:val="left"/>
      <w:pPr>
        <w:ind w:left="360" w:hanging="360"/>
      </w:pPr>
      <w:rPr>
        <w:rFonts w:ascii="Symbol" w:hAnsi="Symbol" w:hint="default"/>
        <w:color w:val="5B9BD5"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9A71D9"/>
    <w:multiLevelType w:val="hybridMultilevel"/>
    <w:tmpl w:val="684A5076"/>
    <w:lvl w:ilvl="0" w:tplc="51B64AF8">
      <w:start w:val="1"/>
      <w:numFmt w:val="bullet"/>
      <w:lvlText w:val=""/>
      <w:lvlJc w:val="left"/>
      <w:pPr>
        <w:ind w:left="720" w:hanging="360"/>
      </w:pPr>
      <w:rPr>
        <w:rFonts w:ascii="Symbol" w:hAnsi="Symbol" w:hint="default"/>
        <w:color w:val="FFFFFF" w:themeColor="background1"/>
      </w:rPr>
    </w:lvl>
    <w:lvl w:ilvl="1" w:tplc="0F7ECCAA">
      <w:start w:val="1"/>
      <w:numFmt w:val="upperLetter"/>
      <w:lvlText w:val="%2."/>
      <w:lvlJc w:val="left"/>
      <w:pPr>
        <w:ind w:left="1440" w:hanging="360"/>
      </w:pPr>
      <w:rPr>
        <w:b/>
        <w:bCs/>
        <w:color w:val="FFC000"/>
        <w:sz w:val="28"/>
        <w:szCs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B4ACE"/>
    <w:multiLevelType w:val="hybridMultilevel"/>
    <w:tmpl w:val="7FF42830"/>
    <w:lvl w:ilvl="0" w:tplc="4404C344">
      <w:start w:val="1"/>
      <w:numFmt w:val="bullet"/>
      <w:lvlText w:val=""/>
      <w:lvlJc w:val="left"/>
      <w:pPr>
        <w:ind w:left="720" w:hanging="360"/>
      </w:pPr>
      <w:rPr>
        <w:rFonts w:ascii="Symbol" w:hAnsi="Symbol" w:hint="default"/>
        <w:color w:val="FFFFFF" w:themeColor="background1"/>
      </w:rPr>
    </w:lvl>
    <w:lvl w:ilvl="1" w:tplc="1A185F80">
      <w:start w:val="1"/>
      <w:numFmt w:val="upperLetter"/>
      <w:lvlText w:val="%2."/>
      <w:lvlJc w:val="left"/>
      <w:pPr>
        <w:ind w:left="720" w:hanging="360"/>
      </w:pPr>
      <w:rPr>
        <w:b/>
        <w:bCs/>
        <w:color w:val="FFC000"/>
        <w:sz w:val="28"/>
        <w:szCs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E5D71"/>
    <w:multiLevelType w:val="multilevel"/>
    <w:tmpl w:val="4470CA90"/>
    <w:lvl w:ilvl="0">
      <w:start w:val="1"/>
      <w:numFmt w:val="bullet"/>
      <w:pStyle w:val="ListBullet"/>
      <w:lvlText w:val=""/>
      <w:lvlJc w:val="left"/>
      <w:pPr>
        <w:tabs>
          <w:tab w:val="num" w:pos="936"/>
        </w:tabs>
        <w:ind w:left="1008" w:hanging="288"/>
      </w:pPr>
      <w:rPr>
        <w:rFonts w:ascii="Symbol" w:hAnsi="Symbol" w:hint="default"/>
        <w:color w:val="2E74B5" w:themeColor="accent1" w:themeShade="BF"/>
      </w:rPr>
    </w:lvl>
    <w:lvl w:ilvl="1">
      <w:start w:val="1"/>
      <w:numFmt w:val="bullet"/>
      <w:lvlText w:val="o"/>
      <w:lvlJc w:val="left"/>
      <w:pPr>
        <w:ind w:left="2016" w:hanging="360"/>
      </w:pPr>
      <w:rPr>
        <w:rFonts w:ascii="Courier New" w:hAnsi="Courier New" w:hint="default"/>
        <w:color w:val="2E74B5" w:themeColor="accent1" w:themeShade="BF"/>
      </w:rPr>
    </w:lvl>
    <w:lvl w:ilvl="2">
      <w:start w:val="1"/>
      <w:numFmt w:val="bullet"/>
      <w:lvlText w:val=""/>
      <w:lvlJc w:val="left"/>
      <w:pPr>
        <w:ind w:left="2736" w:hanging="360"/>
      </w:pPr>
      <w:rPr>
        <w:rFonts w:ascii="Wingdings" w:hAnsi="Wingdings" w:hint="default"/>
        <w:color w:val="2E74B5" w:themeColor="accent1" w:themeShade="BF"/>
      </w:rPr>
    </w:lvl>
    <w:lvl w:ilvl="3">
      <w:start w:val="1"/>
      <w:numFmt w:val="bullet"/>
      <w:lvlText w:val=""/>
      <w:lvlJc w:val="left"/>
      <w:pPr>
        <w:ind w:left="3456" w:hanging="360"/>
      </w:pPr>
      <w:rPr>
        <w:rFonts w:ascii="Symbol" w:hAnsi="Symbol" w:hint="default"/>
        <w:color w:val="2E74B5" w:themeColor="accent1" w:themeShade="BF"/>
      </w:rPr>
    </w:lvl>
    <w:lvl w:ilvl="4">
      <w:start w:val="1"/>
      <w:numFmt w:val="bullet"/>
      <w:lvlText w:val="o"/>
      <w:lvlJc w:val="left"/>
      <w:pPr>
        <w:ind w:left="4176" w:hanging="360"/>
      </w:pPr>
      <w:rPr>
        <w:rFonts w:ascii="Courier New" w:hAnsi="Courier New" w:hint="default"/>
        <w:color w:val="2E74B5" w:themeColor="accent1" w:themeShade="BF"/>
      </w:rPr>
    </w:lvl>
    <w:lvl w:ilvl="5">
      <w:start w:val="1"/>
      <w:numFmt w:val="bullet"/>
      <w:lvlText w:val=""/>
      <w:lvlJc w:val="left"/>
      <w:pPr>
        <w:ind w:left="4896" w:hanging="360"/>
      </w:pPr>
      <w:rPr>
        <w:rFonts w:ascii="Wingdings" w:hAnsi="Wingdings" w:hint="default"/>
        <w:color w:val="2E74B5" w:themeColor="accent1" w:themeShade="BF"/>
      </w:rPr>
    </w:lvl>
    <w:lvl w:ilvl="6">
      <w:start w:val="1"/>
      <w:numFmt w:val="bullet"/>
      <w:lvlText w:val=""/>
      <w:lvlJc w:val="left"/>
      <w:pPr>
        <w:ind w:left="5616" w:hanging="360"/>
      </w:pPr>
      <w:rPr>
        <w:rFonts w:ascii="Symbol" w:hAnsi="Symbol" w:hint="default"/>
        <w:color w:val="2E74B5" w:themeColor="accent1" w:themeShade="BF"/>
      </w:rPr>
    </w:lvl>
    <w:lvl w:ilvl="7">
      <w:start w:val="1"/>
      <w:numFmt w:val="bullet"/>
      <w:lvlText w:val="o"/>
      <w:lvlJc w:val="left"/>
      <w:pPr>
        <w:ind w:left="6336" w:hanging="360"/>
      </w:pPr>
      <w:rPr>
        <w:rFonts w:ascii="Courier New" w:hAnsi="Courier New" w:hint="default"/>
        <w:color w:val="2E74B5" w:themeColor="accent1" w:themeShade="BF"/>
      </w:rPr>
    </w:lvl>
    <w:lvl w:ilvl="8">
      <w:start w:val="1"/>
      <w:numFmt w:val="bullet"/>
      <w:lvlText w:val=""/>
      <w:lvlJc w:val="left"/>
      <w:pPr>
        <w:ind w:left="7056" w:hanging="360"/>
      </w:pPr>
      <w:rPr>
        <w:rFonts w:ascii="Wingdings" w:hAnsi="Wingdings" w:hint="default"/>
        <w:color w:val="2E74B5" w:themeColor="accent1" w:themeShade="BF"/>
      </w:rPr>
    </w:lvl>
  </w:abstractNum>
  <w:abstractNum w:abstractNumId="37" w15:restartNumberingAfterBreak="0">
    <w:nsid w:val="69B62BD7"/>
    <w:multiLevelType w:val="hybridMultilevel"/>
    <w:tmpl w:val="054C873E"/>
    <w:lvl w:ilvl="0" w:tplc="FFFFFFFF">
      <w:start w:val="1"/>
      <w:numFmt w:val="decimal"/>
      <w:lvlText w:val="%1."/>
      <w:lvlJc w:val="left"/>
      <w:pPr>
        <w:ind w:left="360" w:hanging="360"/>
      </w:pPr>
      <w:rPr>
        <w:b/>
        <w:bCs/>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F3057"/>
    <w:multiLevelType w:val="hybridMultilevel"/>
    <w:tmpl w:val="0A34DEA6"/>
    <w:lvl w:ilvl="0" w:tplc="52E6C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160E5"/>
    <w:multiLevelType w:val="hybridMultilevel"/>
    <w:tmpl w:val="FC0E6426"/>
    <w:lvl w:ilvl="0" w:tplc="972E2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16FD5"/>
    <w:multiLevelType w:val="hybridMultilevel"/>
    <w:tmpl w:val="25CE96CA"/>
    <w:lvl w:ilvl="0" w:tplc="3BA8E768">
      <w:start w:val="1"/>
      <w:numFmt w:val="upperLetter"/>
      <w:lvlText w:val="%1."/>
      <w:lvlJc w:val="left"/>
      <w:pPr>
        <w:ind w:left="360" w:hanging="360"/>
      </w:pPr>
      <w:rPr>
        <w:b/>
        <w:bCs/>
        <w:color w:val="FFC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F2C331F"/>
    <w:multiLevelType w:val="hybridMultilevel"/>
    <w:tmpl w:val="B492C908"/>
    <w:lvl w:ilvl="0" w:tplc="DF5E9D12">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B619C6"/>
    <w:multiLevelType w:val="hybridMultilevel"/>
    <w:tmpl w:val="1E68C838"/>
    <w:lvl w:ilvl="0" w:tplc="A1F48E0E">
      <w:start w:val="1"/>
      <w:numFmt w:val="bullet"/>
      <w:lvlText w:val=""/>
      <w:lvlJc w:val="left"/>
      <w:pPr>
        <w:ind w:left="720" w:hanging="360"/>
      </w:pPr>
      <w:rPr>
        <w:rFonts w:ascii="Symbol" w:hAnsi="Symbol" w:hint="default"/>
        <w:color w:val="FFC000"/>
      </w:rPr>
    </w:lvl>
    <w:lvl w:ilvl="1" w:tplc="DE3AD716">
      <w:start w:val="1"/>
      <w:numFmt w:val="bullet"/>
      <w:lvlText w:val="o"/>
      <w:lvlJc w:val="left"/>
      <w:pPr>
        <w:ind w:left="1440" w:hanging="360"/>
      </w:pPr>
      <w:rPr>
        <w:rFonts w:ascii="Courier New" w:hAnsi="Courier New" w:cs="Courier New" w:hint="default"/>
        <w:color w:val="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1D1692"/>
    <w:multiLevelType w:val="hybridMultilevel"/>
    <w:tmpl w:val="276A9184"/>
    <w:lvl w:ilvl="0" w:tplc="0D7A7C58">
      <w:start w:val="1"/>
      <w:numFmt w:val="bullet"/>
      <w:lvlText w:val=""/>
      <w:lvlJc w:val="left"/>
      <w:pPr>
        <w:tabs>
          <w:tab w:val="num" w:pos="720"/>
        </w:tabs>
        <w:ind w:left="720" w:hanging="360"/>
      </w:pPr>
      <w:rPr>
        <w:rFonts w:ascii="Symbol" w:hAnsi="Symbol" w:hint="default"/>
      </w:rPr>
    </w:lvl>
    <w:lvl w:ilvl="1" w:tplc="CFEAF862" w:tentative="1">
      <w:start w:val="1"/>
      <w:numFmt w:val="bullet"/>
      <w:lvlText w:val=""/>
      <w:lvlJc w:val="left"/>
      <w:pPr>
        <w:tabs>
          <w:tab w:val="num" w:pos="1440"/>
        </w:tabs>
        <w:ind w:left="1440" w:hanging="360"/>
      </w:pPr>
      <w:rPr>
        <w:rFonts w:ascii="Symbol" w:hAnsi="Symbol" w:hint="default"/>
      </w:rPr>
    </w:lvl>
    <w:lvl w:ilvl="2" w:tplc="535A2A42" w:tentative="1">
      <w:start w:val="1"/>
      <w:numFmt w:val="bullet"/>
      <w:lvlText w:val=""/>
      <w:lvlJc w:val="left"/>
      <w:pPr>
        <w:tabs>
          <w:tab w:val="num" w:pos="2160"/>
        </w:tabs>
        <w:ind w:left="2160" w:hanging="360"/>
      </w:pPr>
      <w:rPr>
        <w:rFonts w:ascii="Symbol" w:hAnsi="Symbol" w:hint="default"/>
      </w:rPr>
    </w:lvl>
    <w:lvl w:ilvl="3" w:tplc="7FDCA034" w:tentative="1">
      <w:start w:val="1"/>
      <w:numFmt w:val="bullet"/>
      <w:lvlText w:val=""/>
      <w:lvlJc w:val="left"/>
      <w:pPr>
        <w:tabs>
          <w:tab w:val="num" w:pos="2880"/>
        </w:tabs>
        <w:ind w:left="2880" w:hanging="360"/>
      </w:pPr>
      <w:rPr>
        <w:rFonts w:ascii="Symbol" w:hAnsi="Symbol" w:hint="default"/>
      </w:rPr>
    </w:lvl>
    <w:lvl w:ilvl="4" w:tplc="52B66F04" w:tentative="1">
      <w:start w:val="1"/>
      <w:numFmt w:val="bullet"/>
      <w:lvlText w:val=""/>
      <w:lvlJc w:val="left"/>
      <w:pPr>
        <w:tabs>
          <w:tab w:val="num" w:pos="3600"/>
        </w:tabs>
        <w:ind w:left="3600" w:hanging="360"/>
      </w:pPr>
      <w:rPr>
        <w:rFonts w:ascii="Symbol" w:hAnsi="Symbol" w:hint="default"/>
      </w:rPr>
    </w:lvl>
    <w:lvl w:ilvl="5" w:tplc="75DAC934" w:tentative="1">
      <w:start w:val="1"/>
      <w:numFmt w:val="bullet"/>
      <w:lvlText w:val=""/>
      <w:lvlJc w:val="left"/>
      <w:pPr>
        <w:tabs>
          <w:tab w:val="num" w:pos="4320"/>
        </w:tabs>
        <w:ind w:left="4320" w:hanging="360"/>
      </w:pPr>
      <w:rPr>
        <w:rFonts w:ascii="Symbol" w:hAnsi="Symbol" w:hint="default"/>
      </w:rPr>
    </w:lvl>
    <w:lvl w:ilvl="6" w:tplc="5B367A4A" w:tentative="1">
      <w:start w:val="1"/>
      <w:numFmt w:val="bullet"/>
      <w:lvlText w:val=""/>
      <w:lvlJc w:val="left"/>
      <w:pPr>
        <w:tabs>
          <w:tab w:val="num" w:pos="5040"/>
        </w:tabs>
        <w:ind w:left="5040" w:hanging="360"/>
      </w:pPr>
      <w:rPr>
        <w:rFonts w:ascii="Symbol" w:hAnsi="Symbol" w:hint="default"/>
      </w:rPr>
    </w:lvl>
    <w:lvl w:ilvl="7" w:tplc="E53A82D6" w:tentative="1">
      <w:start w:val="1"/>
      <w:numFmt w:val="bullet"/>
      <w:lvlText w:val=""/>
      <w:lvlJc w:val="left"/>
      <w:pPr>
        <w:tabs>
          <w:tab w:val="num" w:pos="5760"/>
        </w:tabs>
        <w:ind w:left="5760" w:hanging="360"/>
      </w:pPr>
      <w:rPr>
        <w:rFonts w:ascii="Symbol" w:hAnsi="Symbol" w:hint="default"/>
      </w:rPr>
    </w:lvl>
    <w:lvl w:ilvl="8" w:tplc="B4D0351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BE5548D"/>
    <w:multiLevelType w:val="hybridMultilevel"/>
    <w:tmpl w:val="8C4CD0EA"/>
    <w:lvl w:ilvl="0" w:tplc="30661C06">
      <w:start w:val="1"/>
      <w:numFmt w:val="upperLetter"/>
      <w:lvlText w:val="%1."/>
      <w:lvlJc w:val="left"/>
      <w:pPr>
        <w:ind w:left="1080" w:hanging="360"/>
      </w:pPr>
      <w:rPr>
        <w:b/>
        <w:bCs/>
        <w:color w:val="FFC00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71152933">
    <w:abstractNumId w:val="9"/>
  </w:num>
  <w:num w:numId="2" w16cid:durableId="383531907">
    <w:abstractNumId w:val="36"/>
  </w:num>
  <w:num w:numId="3" w16cid:durableId="1845584554">
    <w:abstractNumId w:val="36"/>
    <w:lvlOverride w:ilvl="0">
      <w:startOverride w:val="1"/>
    </w:lvlOverride>
  </w:num>
  <w:num w:numId="4" w16cid:durableId="881479552">
    <w:abstractNumId w:val="7"/>
  </w:num>
  <w:num w:numId="5" w16cid:durableId="1945114311">
    <w:abstractNumId w:val="6"/>
  </w:num>
  <w:num w:numId="6" w16cid:durableId="1825127121">
    <w:abstractNumId w:val="5"/>
  </w:num>
  <w:num w:numId="7" w16cid:durableId="1547596731">
    <w:abstractNumId w:val="4"/>
  </w:num>
  <w:num w:numId="8" w16cid:durableId="486089477">
    <w:abstractNumId w:val="8"/>
  </w:num>
  <w:num w:numId="9" w16cid:durableId="117064989">
    <w:abstractNumId w:val="3"/>
  </w:num>
  <w:num w:numId="10" w16cid:durableId="1561818760">
    <w:abstractNumId w:val="2"/>
  </w:num>
  <w:num w:numId="11" w16cid:durableId="1800609362">
    <w:abstractNumId w:val="1"/>
  </w:num>
  <w:num w:numId="12" w16cid:durableId="789515965">
    <w:abstractNumId w:val="0"/>
  </w:num>
  <w:num w:numId="13" w16cid:durableId="18725000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8207689">
    <w:abstractNumId w:val="13"/>
  </w:num>
  <w:num w:numId="15" w16cid:durableId="536815762">
    <w:abstractNumId w:val="39"/>
  </w:num>
  <w:num w:numId="16" w16cid:durableId="1478644458">
    <w:abstractNumId w:val="38"/>
  </w:num>
  <w:num w:numId="17" w16cid:durableId="555433489">
    <w:abstractNumId w:val="41"/>
  </w:num>
  <w:num w:numId="18" w16cid:durableId="1469736639">
    <w:abstractNumId w:val="23"/>
  </w:num>
  <w:num w:numId="19" w16cid:durableId="1135568156">
    <w:abstractNumId w:val="27"/>
  </w:num>
  <w:num w:numId="20" w16cid:durableId="890849474">
    <w:abstractNumId w:val="11"/>
  </w:num>
  <w:num w:numId="21" w16cid:durableId="332757933">
    <w:abstractNumId w:val="42"/>
  </w:num>
  <w:num w:numId="22" w16cid:durableId="1534002581">
    <w:abstractNumId w:val="33"/>
  </w:num>
  <w:num w:numId="23" w16cid:durableId="1626734711">
    <w:abstractNumId w:val="12"/>
  </w:num>
  <w:num w:numId="24" w16cid:durableId="1500268108">
    <w:abstractNumId w:val="21"/>
  </w:num>
  <w:num w:numId="25" w16cid:durableId="363747871">
    <w:abstractNumId w:val="20"/>
  </w:num>
  <w:num w:numId="26" w16cid:durableId="1159541670">
    <w:abstractNumId w:val="24"/>
  </w:num>
  <w:num w:numId="27" w16cid:durableId="1748762830">
    <w:abstractNumId w:val="19"/>
  </w:num>
  <w:num w:numId="28" w16cid:durableId="654532169">
    <w:abstractNumId w:val="14"/>
  </w:num>
  <w:num w:numId="29" w16cid:durableId="503521774">
    <w:abstractNumId w:val="37"/>
  </w:num>
  <w:num w:numId="30" w16cid:durableId="1832216571">
    <w:abstractNumId w:val="28"/>
  </w:num>
  <w:num w:numId="31" w16cid:durableId="2112160741">
    <w:abstractNumId w:val="17"/>
  </w:num>
  <w:num w:numId="32" w16cid:durableId="123349620">
    <w:abstractNumId w:val="40"/>
  </w:num>
  <w:num w:numId="33" w16cid:durableId="123083652">
    <w:abstractNumId w:val="29"/>
  </w:num>
  <w:num w:numId="34" w16cid:durableId="2049452063">
    <w:abstractNumId w:val="15"/>
  </w:num>
  <w:num w:numId="35" w16cid:durableId="1188329877">
    <w:abstractNumId w:val="30"/>
  </w:num>
  <w:num w:numId="36" w16cid:durableId="1960650359">
    <w:abstractNumId w:val="32"/>
  </w:num>
  <w:num w:numId="37" w16cid:durableId="1830901498">
    <w:abstractNumId w:val="10"/>
  </w:num>
  <w:num w:numId="38" w16cid:durableId="1019045146">
    <w:abstractNumId w:val="35"/>
  </w:num>
  <w:num w:numId="39" w16cid:durableId="25564766">
    <w:abstractNumId w:val="31"/>
  </w:num>
  <w:num w:numId="40" w16cid:durableId="1316370859">
    <w:abstractNumId w:val="18"/>
  </w:num>
  <w:num w:numId="41" w16cid:durableId="1081369350">
    <w:abstractNumId w:val="25"/>
  </w:num>
  <w:num w:numId="42" w16cid:durableId="1935822814">
    <w:abstractNumId w:val="22"/>
  </w:num>
  <w:num w:numId="43" w16cid:durableId="1368796975">
    <w:abstractNumId w:val="34"/>
  </w:num>
  <w:num w:numId="44" w16cid:durableId="269627584">
    <w:abstractNumId w:val="43"/>
  </w:num>
  <w:num w:numId="45" w16cid:durableId="424884160">
    <w:abstractNumId w:val="44"/>
  </w:num>
  <w:num w:numId="46" w16cid:durableId="1328169268">
    <w:abstractNumId w:val="26"/>
  </w:num>
  <w:num w:numId="47" w16cid:durableId="2569837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7E3"/>
    <w:rsid w:val="00000F6F"/>
    <w:rsid w:val="00001E5C"/>
    <w:rsid w:val="00004E7D"/>
    <w:rsid w:val="00012405"/>
    <w:rsid w:val="00013A00"/>
    <w:rsid w:val="00013E98"/>
    <w:rsid w:val="0001488C"/>
    <w:rsid w:val="00020ECD"/>
    <w:rsid w:val="00022991"/>
    <w:rsid w:val="00023112"/>
    <w:rsid w:val="00024591"/>
    <w:rsid w:val="000251B0"/>
    <w:rsid w:val="000256DE"/>
    <w:rsid w:val="0002758E"/>
    <w:rsid w:val="000322BF"/>
    <w:rsid w:val="0003487F"/>
    <w:rsid w:val="00034D71"/>
    <w:rsid w:val="000357A2"/>
    <w:rsid w:val="00037C03"/>
    <w:rsid w:val="00041A34"/>
    <w:rsid w:val="00044C4A"/>
    <w:rsid w:val="00045220"/>
    <w:rsid w:val="000460FF"/>
    <w:rsid w:val="0005217C"/>
    <w:rsid w:val="000521B0"/>
    <w:rsid w:val="00056471"/>
    <w:rsid w:val="00057A51"/>
    <w:rsid w:val="0006102C"/>
    <w:rsid w:val="00063618"/>
    <w:rsid w:val="00063B41"/>
    <w:rsid w:val="00063DA2"/>
    <w:rsid w:val="000658C0"/>
    <w:rsid w:val="0006647D"/>
    <w:rsid w:val="00066C48"/>
    <w:rsid w:val="00070020"/>
    <w:rsid w:val="00070174"/>
    <w:rsid w:val="00073943"/>
    <w:rsid w:val="000739DC"/>
    <w:rsid w:val="00075AB7"/>
    <w:rsid w:val="00075FCB"/>
    <w:rsid w:val="000761C2"/>
    <w:rsid w:val="00077CE9"/>
    <w:rsid w:val="00077EAD"/>
    <w:rsid w:val="000800EB"/>
    <w:rsid w:val="000812E5"/>
    <w:rsid w:val="0008150F"/>
    <w:rsid w:val="00082624"/>
    <w:rsid w:val="000843FF"/>
    <w:rsid w:val="00084AAC"/>
    <w:rsid w:val="00087A16"/>
    <w:rsid w:val="00090AAD"/>
    <w:rsid w:val="00090D37"/>
    <w:rsid w:val="00094FAB"/>
    <w:rsid w:val="000951F0"/>
    <w:rsid w:val="000962AA"/>
    <w:rsid w:val="00096D5F"/>
    <w:rsid w:val="000974BC"/>
    <w:rsid w:val="00097BEA"/>
    <w:rsid w:val="000A014C"/>
    <w:rsid w:val="000A0715"/>
    <w:rsid w:val="000A0CAC"/>
    <w:rsid w:val="000A0D10"/>
    <w:rsid w:val="000A2804"/>
    <w:rsid w:val="000A2CED"/>
    <w:rsid w:val="000A55BA"/>
    <w:rsid w:val="000A6891"/>
    <w:rsid w:val="000A6B24"/>
    <w:rsid w:val="000A6EDC"/>
    <w:rsid w:val="000A7081"/>
    <w:rsid w:val="000A7E28"/>
    <w:rsid w:val="000B32A7"/>
    <w:rsid w:val="000B35A2"/>
    <w:rsid w:val="000B7383"/>
    <w:rsid w:val="000B7F58"/>
    <w:rsid w:val="000C1996"/>
    <w:rsid w:val="000C6A97"/>
    <w:rsid w:val="000C7373"/>
    <w:rsid w:val="000D2E97"/>
    <w:rsid w:val="000D4A39"/>
    <w:rsid w:val="000D5410"/>
    <w:rsid w:val="000D6ADF"/>
    <w:rsid w:val="000E0D26"/>
    <w:rsid w:val="000E3218"/>
    <w:rsid w:val="000E39C2"/>
    <w:rsid w:val="000E44E9"/>
    <w:rsid w:val="000E4C0D"/>
    <w:rsid w:val="000E4E66"/>
    <w:rsid w:val="000E697B"/>
    <w:rsid w:val="000F0A0C"/>
    <w:rsid w:val="000F10B5"/>
    <w:rsid w:val="000F2AE1"/>
    <w:rsid w:val="00100C2C"/>
    <w:rsid w:val="001041E7"/>
    <w:rsid w:val="00105E06"/>
    <w:rsid w:val="00110139"/>
    <w:rsid w:val="00112ED6"/>
    <w:rsid w:val="00113707"/>
    <w:rsid w:val="00113853"/>
    <w:rsid w:val="001174A6"/>
    <w:rsid w:val="00117948"/>
    <w:rsid w:val="0012253D"/>
    <w:rsid w:val="001238BC"/>
    <w:rsid w:val="00125004"/>
    <w:rsid w:val="001273C1"/>
    <w:rsid w:val="0012CDC4"/>
    <w:rsid w:val="001318F3"/>
    <w:rsid w:val="00132007"/>
    <w:rsid w:val="00133F84"/>
    <w:rsid w:val="00134610"/>
    <w:rsid w:val="00136238"/>
    <w:rsid w:val="0013701E"/>
    <w:rsid w:val="00140F0F"/>
    <w:rsid w:val="00150A74"/>
    <w:rsid w:val="00151375"/>
    <w:rsid w:val="0015151A"/>
    <w:rsid w:val="00154D3F"/>
    <w:rsid w:val="0016029B"/>
    <w:rsid w:val="001649B6"/>
    <w:rsid w:val="00165345"/>
    <w:rsid w:val="0016548C"/>
    <w:rsid w:val="00166369"/>
    <w:rsid w:val="00166DBE"/>
    <w:rsid w:val="00167168"/>
    <w:rsid w:val="00176A14"/>
    <w:rsid w:val="00176DD4"/>
    <w:rsid w:val="001774B3"/>
    <w:rsid w:val="0017789C"/>
    <w:rsid w:val="00180138"/>
    <w:rsid w:val="00181B63"/>
    <w:rsid w:val="00181EEB"/>
    <w:rsid w:val="00182F32"/>
    <w:rsid w:val="001923D7"/>
    <w:rsid w:val="001937FF"/>
    <w:rsid w:val="001945A8"/>
    <w:rsid w:val="001947A5"/>
    <w:rsid w:val="00196C17"/>
    <w:rsid w:val="001975A7"/>
    <w:rsid w:val="001A09F8"/>
    <w:rsid w:val="001A118E"/>
    <w:rsid w:val="001A2348"/>
    <w:rsid w:val="001A41AF"/>
    <w:rsid w:val="001A4AB8"/>
    <w:rsid w:val="001B2A13"/>
    <w:rsid w:val="001B31CB"/>
    <w:rsid w:val="001B705B"/>
    <w:rsid w:val="001C58E6"/>
    <w:rsid w:val="001C5B12"/>
    <w:rsid w:val="001C614E"/>
    <w:rsid w:val="001C7B68"/>
    <w:rsid w:val="001D4CAC"/>
    <w:rsid w:val="001D6EE7"/>
    <w:rsid w:val="001D7FD7"/>
    <w:rsid w:val="001E1CCD"/>
    <w:rsid w:val="001E4538"/>
    <w:rsid w:val="001E49F3"/>
    <w:rsid w:val="001E6DF0"/>
    <w:rsid w:val="001E7C61"/>
    <w:rsid w:val="001F17AD"/>
    <w:rsid w:val="001F4E78"/>
    <w:rsid w:val="001F6334"/>
    <w:rsid w:val="001F7796"/>
    <w:rsid w:val="002030B9"/>
    <w:rsid w:val="002031AF"/>
    <w:rsid w:val="00203721"/>
    <w:rsid w:val="0020439B"/>
    <w:rsid w:val="002064C7"/>
    <w:rsid w:val="002113FC"/>
    <w:rsid w:val="00211841"/>
    <w:rsid w:val="002123ED"/>
    <w:rsid w:val="002129B0"/>
    <w:rsid w:val="0021479F"/>
    <w:rsid w:val="002174E9"/>
    <w:rsid w:val="00222246"/>
    <w:rsid w:val="002223CD"/>
    <w:rsid w:val="00222B73"/>
    <w:rsid w:val="00222E41"/>
    <w:rsid w:val="00224ACF"/>
    <w:rsid w:val="00224FC3"/>
    <w:rsid w:val="00232502"/>
    <w:rsid w:val="002330ED"/>
    <w:rsid w:val="00233DE9"/>
    <w:rsid w:val="002342EE"/>
    <w:rsid w:val="00235EA8"/>
    <w:rsid w:val="0023719E"/>
    <w:rsid w:val="00237316"/>
    <w:rsid w:val="002401F0"/>
    <w:rsid w:val="00240AAB"/>
    <w:rsid w:val="00241319"/>
    <w:rsid w:val="00241EE4"/>
    <w:rsid w:val="002444AA"/>
    <w:rsid w:val="00247253"/>
    <w:rsid w:val="00250087"/>
    <w:rsid w:val="00253E00"/>
    <w:rsid w:val="002565C4"/>
    <w:rsid w:val="00262326"/>
    <w:rsid w:val="00263F71"/>
    <w:rsid w:val="002645F4"/>
    <w:rsid w:val="00265183"/>
    <w:rsid w:val="00265639"/>
    <w:rsid w:val="00267155"/>
    <w:rsid w:val="00267447"/>
    <w:rsid w:val="002679FF"/>
    <w:rsid w:val="00267E34"/>
    <w:rsid w:val="0027342A"/>
    <w:rsid w:val="00274B8D"/>
    <w:rsid w:val="00275C2C"/>
    <w:rsid w:val="00283AB4"/>
    <w:rsid w:val="00283E48"/>
    <w:rsid w:val="00284384"/>
    <w:rsid w:val="0028666B"/>
    <w:rsid w:val="002912D4"/>
    <w:rsid w:val="002929E5"/>
    <w:rsid w:val="00292C67"/>
    <w:rsid w:val="00293F7B"/>
    <w:rsid w:val="00295C0C"/>
    <w:rsid w:val="002A04F7"/>
    <w:rsid w:val="002A130B"/>
    <w:rsid w:val="002A25A6"/>
    <w:rsid w:val="002A3BDB"/>
    <w:rsid w:val="002A4F40"/>
    <w:rsid w:val="002A7393"/>
    <w:rsid w:val="002A7AB7"/>
    <w:rsid w:val="002B4335"/>
    <w:rsid w:val="002B4E10"/>
    <w:rsid w:val="002B5F81"/>
    <w:rsid w:val="002B6929"/>
    <w:rsid w:val="002C1265"/>
    <w:rsid w:val="002C54A9"/>
    <w:rsid w:val="002C571E"/>
    <w:rsid w:val="002C5BAE"/>
    <w:rsid w:val="002C634C"/>
    <w:rsid w:val="002D1710"/>
    <w:rsid w:val="002D1C83"/>
    <w:rsid w:val="002D1FAB"/>
    <w:rsid w:val="002D252E"/>
    <w:rsid w:val="002D305D"/>
    <w:rsid w:val="002D312C"/>
    <w:rsid w:val="002D7325"/>
    <w:rsid w:val="002D7693"/>
    <w:rsid w:val="002D7D91"/>
    <w:rsid w:val="002E057A"/>
    <w:rsid w:val="002E0C8C"/>
    <w:rsid w:val="002E0E41"/>
    <w:rsid w:val="002E27E5"/>
    <w:rsid w:val="002E52EE"/>
    <w:rsid w:val="002E578F"/>
    <w:rsid w:val="002E60E1"/>
    <w:rsid w:val="002E6CF2"/>
    <w:rsid w:val="002E6E8B"/>
    <w:rsid w:val="002F0425"/>
    <w:rsid w:val="002F1130"/>
    <w:rsid w:val="002F2975"/>
    <w:rsid w:val="002F6F44"/>
    <w:rsid w:val="002F764F"/>
    <w:rsid w:val="003017C9"/>
    <w:rsid w:val="00301A20"/>
    <w:rsid w:val="00301EB1"/>
    <w:rsid w:val="00302A5D"/>
    <w:rsid w:val="00307534"/>
    <w:rsid w:val="00307880"/>
    <w:rsid w:val="00310B27"/>
    <w:rsid w:val="0031142E"/>
    <w:rsid w:val="00312258"/>
    <w:rsid w:val="00312879"/>
    <w:rsid w:val="00312F92"/>
    <w:rsid w:val="00313381"/>
    <w:rsid w:val="00315EAF"/>
    <w:rsid w:val="003172C0"/>
    <w:rsid w:val="00317907"/>
    <w:rsid w:val="003222B4"/>
    <w:rsid w:val="00322352"/>
    <w:rsid w:val="003231F2"/>
    <w:rsid w:val="003237A2"/>
    <w:rsid w:val="00323CEB"/>
    <w:rsid w:val="003262F3"/>
    <w:rsid w:val="00326559"/>
    <w:rsid w:val="00327CFF"/>
    <w:rsid w:val="00330B72"/>
    <w:rsid w:val="0033525B"/>
    <w:rsid w:val="003364A4"/>
    <w:rsid w:val="003419B1"/>
    <w:rsid w:val="00344DAC"/>
    <w:rsid w:val="00345125"/>
    <w:rsid w:val="00346C0E"/>
    <w:rsid w:val="00346D78"/>
    <w:rsid w:val="00346FDE"/>
    <w:rsid w:val="0034749B"/>
    <w:rsid w:val="00350BF4"/>
    <w:rsid w:val="00352C77"/>
    <w:rsid w:val="003530C1"/>
    <w:rsid w:val="0035405C"/>
    <w:rsid w:val="00354B31"/>
    <w:rsid w:val="0035543D"/>
    <w:rsid w:val="003562C5"/>
    <w:rsid w:val="003605CA"/>
    <w:rsid w:val="003614DB"/>
    <w:rsid w:val="003636EA"/>
    <w:rsid w:val="0036379E"/>
    <w:rsid w:val="00363C97"/>
    <w:rsid w:val="0036412C"/>
    <w:rsid w:val="00364302"/>
    <w:rsid w:val="00365279"/>
    <w:rsid w:val="0036531C"/>
    <w:rsid w:val="00365EAC"/>
    <w:rsid w:val="003661BA"/>
    <w:rsid w:val="00366EC0"/>
    <w:rsid w:val="003724BD"/>
    <w:rsid w:val="00373E43"/>
    <w:rsid w:val="003761FC"/>
    <w:rsid w:val="003778CD"/>
    <w:rsid w:val="003779C6"/>
    <w:rsid w:val="00377E45"/>
    <w:rsid w:val="00380E37"/>
    <w:rsid w:val="00383BEE"/>
    <w:rsid w:val="003859B9"/>
    <w:rsid w:val="00385DC1"/>
    <w:rsid w:val="00386778"/>
    <w:rsid w:val="00386914"/>
    <w:rsid w:val="00386C8B"/>
    <w:rsid w:val="0038706E"/>
    <w:rsid w:val="003912C9"/>
    <w:rsid w:val="003A1B4C"/>
    <w:rsid w:val="003A2E4C"/>
    <w:rsid w:val="003A3C70"/>
    <w:rsid w:val="003A7CCB"/>
    <w:rsid w:val="003B0695"/>
    <w:rsid w:val="003B44C2"/>
    <w:rsid w:val="003B5742"/>
    <w:rsid w:val="003B5C38"/>
    <w:rsid w:val="003B610F"/>
    <w:rsid w:val="003B75FF"/>
    <w:rsid w:val="003B7A3D"/>
    <w:rsid w:val="003C1440"/>
    <w:rsid w:val="003C313D"/>
    <w:rsid w:val="003C3CFF"/>
    <w:rsid w:val="003C57E8"/>
    <w:rsid w:val="003C7B08"/>
    <w:rsid w:val="003D1F4C"/>
    <w:rsid w:val="003D532F"/>
    <w:rsid w:val="003D657A"/>
    <w:rsid w:val="003D6BF8"/>
    <w:rsid w:val="003D6BFD"/>
    <w:rsid w:val="003E25DE"/>
    <w:rsid w:val="003E5306"/>
    <w:rsid w:val="003E56FD"/>
    <w:rsid w:val="003E59A9"/>
    <w:rsid w:val="003E6364"/>
    <w:rsid w:val="003F21B6"/>
    <w:rsid w:val="003F2B6C"/>
    <w:rsid w:val="003F2DDB"/>
    <w:rsid w:val="003F3065"/>
    <w:rsid w:val="003F314C"/>
    <w:rsid w:val="003F3514"/>
    <w:rsid w:val="003F78A4"/>
    <w:rsid w:val="0040079C"/>
    <w:rsid w:val="00401AAB"/>
    <w:rsid w:val="00401E93"/>
    <w:rsid w:val="00402CF6"/>
    <w:rsid w:val="00402E60"/>
    <w:rsid w:val="00404919"/>
    <w:rsid w:val="0040504D"/>
    <w:rsid w:val="004072EE"/>
    <w:rsid w:val="004117D0"/>
    <w:rsid w:val="00411952"/>
    <w:rsid w:val="00413B1C"/>
    <w:rsid w:val="00413F1F"/>
    <w:rsid w:val="00414978"/>
    <w:rsid w:val="00415F6C"/>
    <w:rsid w:val="004178BD"/>
    <w:rsid w:val="00417C40"/>
    <w:rsid w:val="00421ADA"/>
    <w:rsid w:val="0042260D"/>
    <w:rsid w:val="004243A9"/>
    <w:rsid w:val="00424717"/>
    <w:rsid w:val="00424C0F"/>
    <w:rsid w:val="0042665D"/>
    <w:rsid w:val="00427DA5"/>
    <w:rsid w:val="0043122F"/>
    <w:rsid w:val="004323AB"/>
    <w:rsid w:val="00433141"/>
    <w:rsid w:val="00433882"/>
    <w:rsid w:val="00434004"/>
    <w:rsid w:val="00435AB8"/>
    <w:rsid w:val="00440982"/>
    <w:rsid w:val="00441A5E"/>
    <w:rsid w:val="00444145"/>
    <w:rsid w:val="00445BB4"/>
    <w:rsid w:val="004471C1"/>
    <w:rsid w:val="004472FE"/>
    <w:rsid w:val="00450096"/>
    <w:rsid w:val="004526B2"/>
    <w:rsid w:val="00452B5A"/>
    <w:rsid w:val="00454876"/>
    <w:rsid w:val="00454E41"/>
    <w:rsid w:val="00456637"/>
    <w:rsid w:val="00462215"/>
    <w:rsid w:val="00465DE2"/>
    <w:rsid w:val="00465F44"/>
    <w:rsid w:val="00467E25"/>
    <w:rsid w:val="004713BA"/>
    <w:rsid w:val="00471689"/>
    <w:rsid w:val="00472622"/>
    <w:rsid w:val="0047498C"/>
    <w:rsid w:val="00474FEA"/>
    <w:rsid w:val="00476044"/>
    <w:rsid w:val="00477AE5"/>
    <w:rsid w:val="004830DE"/>
    <w:rsid w:val="004834B5"/>
    <w:rsid w:val="00485EF0"/>
    <w:rsid w:val="00486E6F"/>
    <w:rsid w:val="00490682"/>
    <w:rsid w:val="004913FF"/>
    <w:rsid w:val="004916A9"/>
    <w:rsid w:val="00491E8C"/>
    <w:rsid w:val="00492139"/>
    <w:rsid w:val="00493397"/>
    <w:rsid w:val="0049384F"/>
    <w:rsid w:val="00494306"/>
    <w:rsid w:val="00495BF7"/>
    <w:rsid w:val="004A35FA"/>
    <w:rsid w:val="004A39C8"/>
    <w:rsid w:val="004A3D1F"/>
    <w:rsid w:val="004A3FF2"/>
    <w:rsid w:val="004A6EFE"/>
    <w:rsid w:val="004B060E"/>
    <w:rsid w:val="004B070D"/>
    <w:rsid w:val="004B14AE"/>
    <w:rsid w:val="004B4BC1"/>
    <w:rsid w:val="004B5850"/>
    <w:rsid w:val="004B6A5B"/>
    <w:rsid w:val="004C369F"/>
    <w:rsid w:val="004C69D4"/>
    <w:rsid w:val="004C76EC"/>
    <w:rsid w:val="004D00F0"/>
    <w:rsid w:val="004D016E"/>
    <w:rsid w:val="004D1F84"/>
    <w:rsid w:val="004D40A8"/>
    <w:rsid w:val="004D63D1"/>
    <w:rsid w:val="004D66CF"/>
    <w:rsid w:val="004E17B9"/>
    <w:rsid w:val="004E5035"/>
    <w:rsid w:val="004E50BC"/>
    <w:rsid w:val="004F064F"/>
    <w:rsid w:val="004F3332"/>
    <w:rsid w:val="004F44AC"/>
    <w:rsid w:val="004F5C8E"/>
    <w:rsid w:val="00507129"/>
    <w:rsid w:val="005145EE"/>
    <w:rsid w:val="00516B10"/>
    <w:rsid w:val="00517215"/>
    <w:rsid w:val="00520F65"/>
    <w:rsid w:val="005212B9"/>
    <w:rsid w:val="00521A74"/>
    <w:rsid w:val="00521E09"/>
    <w:rsid w:val="00522B17"/>
    <w:rsid w:val="00525012"/>
    <w:rsid w:val="005276CA"/>
    <w:rsid w:val="00527B12"/>
    <w:rsid w:val="00532D64"/>
    <w:rsid w:val="00535278"/>
    <w:rsid w:val="00535561"/>
    <w:rsid w:val="00535775"/>
    <w:rsid w:val="00536A53"/>
    <w:rsid w:val="00542D7B"/>
    <w:rsid w:val="00545041"/>
    <w:rsid w:val="00545173"/>
    <w:rsid w:val="005469AF"/>
    <w:rsid w:val="005503A7"/>
    <w:rsid w:val="0055095D"/>
    <w:rsid w:val="0055276C"/>
    <w:rsid w:val="00553C4B"/>
    <w:rsid w:val="00557252"/>
    <w:rsid w:val="00565C76"/>
    <w:rsid w:val="00571364"/>
    <w:rsid w:val="005725F3"/>
    <w:rsid w:val="0057393D"/>
    <w:rsid w:val="00573C82"/>
    <w:rsid w:val="005777DE"/>
    <w:rsid w:val="00577CCF"/>
    <w:rsid w:val="005809AC"/>
    <w:rsid w:val="00582916"/>
    <w:rsid w:val="00582FC8"/>
    <w:rsid w:val="00590808"/>
    <w:rsid w:val="00590B0E"/>
    <w:rsid w:val="00591B63"/>
    <w:rsid w:val="00591E5D"/>
    <w:rsid w:val="00592724"/>
    <w:rsid w:val="005927B4"/>
    <w:rsid w:val="00592FF7"/>
    <w:rsid w:val="00593C6E"/>
    <w:rsid w:val="00594B31"/>
    <w:rsid w:val="0059558E"/>
    <w:rsid w:val="00595A48"/>
    <w:rsid w:val="00595DB3"/>
    <w:rsid w:val="00596565"/>
    <w:rsid w:val="005968C7"/>
    <w:rsid w:val="005977B1"/>
    <w:rsid w:val="005A254A"/>
    <w:rsid w:val="005A3497"/>
    <w:rsid w:val="005A45FE"/>
    <w:rsid w:val="005B0633"/>
    <w:rsid w:val="005B0662"/>
    <w:rsid w:val="005B0B85"/>
    <w:rsid w:val="005B0C48"/>
    <w:rsid w:val="005B5E67"/>
    <w:rsid w:val="005B7B66"/>
    <w:rsid w:val="005C1128"/>
    <w:rsid w:val="005C2641"/>
    <w:rsid w:val="005D1D6D"/>
    <w:rsid w:val="005D4DB0"/>
    <w:rsid w:val="005E2CD7"/>
    <w:rsid w:val="005E3CC1"/>
    <w:rsid w:val="005E3F94"/>
    <w:rsid w:val="005E4094"/>
    <w:rsid w:val="005E4539"/>
    <w:rsid w:val="005E47F9"/>
    <w:rsid w:val="005E5180"/>
    <w:rsid w:val="005F31F9"/>
    <w:rsid w:val="005F657F"/>
    <w:rsid w:val="00600292"/>
    <w:rsid w:val="00600CFF"/>
    <w:rsid w:val="00603E31"/>
    <w:rsid w:val="00606732"/>
    <w:rsid w:val="00607533"/>
    <w:rsid w:val="006118D1"/>
    <w:rsid w:val="0061345C"/>
    <w:rsid w:val="00613A7B"/>
    <w:rsid w:val="00616018"/>
    <w:rsid w:val="0062109F"/>
    <w:rsid w:val="00621E07"/>
    <w:rsid w:val="00622A53"/>
    <w:rsid w:val="00622E01"/>
    <w:rsid w:val="00624E14"/>
    <w:rsid w:val="00626807"/>
    <w:rsid w:val="006272A4"/>
    <w:rsid w:val="00635096"/>
    <w:rsid w:val="00635B7E"/>
    <w:rsid w:val="00642199"/>
    <w:rsid w:val="00643138"/>
    <w:rsid w:val="006439C9"/>
    <w:rsid w:val="00644AD0"/>
    <w:rsid w:val="0064544A"/>
    <w:rsid w:val="006471C6"/>
    <w:rsid w:val="006511A8"/>
    <w:rsid w:val="006553EF"/>
    <w:rsid w:val="006564B1"/>
    <w:rsid w:val="006570EA"/>
    <w:rsid w:val="00657748"/>
    <w:rsid w:val="00660245"/>
    <w:rsid w:val="0066076A"/>
    <w:rsid w:val="00660C21"/>
    <w:rsid w:val="00664498"/>
    <w:rsid w:val="006670DC"/>
    <w:rsid w:val="006706F7"/>
    <w:rsid w:val="00673BD3"/>
    <w:rsid w:val="00673D65"/>
    <w:rsid w:val="00675F5A"/>
    <w:rsid w:val="0068007B"/>
    <w:rsid w:val="0068242D"/>
    <w:rsid w:val="00687AEE"/>
    <w:rsid w:val="006906F9"/>
    <w:rsid w:val="0069115C"/>
    <w:rsid w:val="0069146E"/>
    <w:rsid w:val="00695802"/>
    <w:rsid w:val="006966C6"/>
    <w:rsid w:val="006A16BF"/>
    <w:rsid w:val="006A1832"/>
    <w:rsid w:val="006A1F74"/>
    <w:rsid w:val="006A203D"/>
    <w:rsid w:val="006A2364"/>
    <w:rsid w:val="006A2AB2"/>
    <w:rsid w:val="006A3689"/>
    <w:rsid w:val="006A3E1D"/>
    <w:rsid w:val="006A5CCE"/>
    <w:rsid w:val="006A5DCC"/>
    <w:rsid w:val="006A786E"/>
    <w:rsid w:val="006A7897"/>
    <w:rsid w:val="006B1B15"/>
    <w:rsid w:val="006B414B"/>
    <w:rsid w:val="006B6915"/>
    <w:rsid w:val="006C326F"/>
    <w:rsid w:val="006C5ECB"/>
    <w:rsid w:val="006D08B9"/>
    <w:rsid w:val="006D0C1E"/>
    <w:rsid w:val="006D1868"/>
    <w:rsid w:val="006D22FF"/>
    <w:rsid w:val="006E0E70"/>
    <w:rsid w:val="006E1E3A"/>
    <w:rsid w:val="006E41DB"/>
    <w:rsid w:val="006E43CA"/>
    <w:rsid w:val="006E45F2"/>
    <w:rsid w:val="006E6059"/>
    <w:rsid w:val="006E7D79"/>
    <w:rsid w:val="006F0320"/>
    <w:rsid w:val="006F08E1"/>
    <w:rsid w:val="006F1C27"/>
    <w:rsid w:val="006F3559"/>
    <w:rsid w:val="006F363C"/>
    <w:rsid w:val="006F4293"/>
    <w:rsid w:val="006F4CA7"/>
    <w:rsid w:val="006F4D54"/>
    <w:rsid w:val="006F4F3C"/>
    <w:rsid w:val="006F5818"/>
    <w:rsid w:val="006F7144"/>
    <w:rsid w:val="006F758B"/>
    <w:rsid w:val="00700BE9"/>
    <w:rsid w:val="00700FD9"/>
    <w:rsid w:val="00702F12"/>
    <w:rsid w:val="00703EDA"/>
    <w:rsid w:val="007067F5"/>
    <w:rsid w:val="00707B7E"/>
    <w:rsid w:val="00707C14"/>
    <w:rsid w:val="00710887"/>
    <w:rsid w:val="00713DEE"/>
    <w:rsid w:val="00713FF0"/>
    <w:rsid w:val="007157C3"/>
    <w:rsid w:val="0071603F"/>
    <w:rsid w:val="00717FC4"/>
    <w:rsid w:val="0072167D"/>
    <w:rsid w:val="00721AE2"/>
    <w:rsid w:val="00723EC0"/>
    <w:rsid w:val="00725CD4"/>
    <w:rsid w:val="00730DBE"/>
    <w:rsid w:val="0073164E"/>
    <w:rsid w:val="0073174E"/>
    <w:rsid w:val="00733D1F"/>
    <w:rsid w:val="007351AB"/>
    <w:rsid w:val="007355D0"/>
    <w:rsid w:val="00741991"/>
    <w:rsid w:val="00742AFF"/>
    <w:rsid w:val="0075095C"/>
    <w:rsid w:val="00754B82"/>
    <w:rsid w:val="00755974"/>
    <w:rsid w:val="00756F4C"/>
    <w:rsid w:val="0076009D"/>
    <w:rsid w:val="0076017A"/>
    <w:rsid w:val="0076499B"/>
    <w:rsid w:val="00764CBB"/>
    <w:rsid w:val="007725E0"/>
    <w:rsid w:val="007732CE"/>
    <w:rsid w:val="00774886"/>
    <w:rsid w:val="00774C3F"/>
    <w:rsid w:val="00776800"/>
    <w:rsid w:val="00776D55"/>
    <w:rsid w:val="007810C4"/>
    <w:rsid w:val="00781893"/>
    <w:rsid w:val="00785050"/>
    <w:rsid w:val="00787EB3"/>
    <w:rsid w:val="00791AD9"/>
    <w:rsid w:val="007943BD"/>
    <w:rsid w:val="0079525A"/>
    <w:rsid w:val="00795487"/>
    <w:rsid w:val="007A0F84"/>
    <w:rsid w:val="007A1A1E"/>
    <w:rsid w:val="007A2415"/>
    <w:rsid w:val="007A5787"/>
    <w:rsid w:val="007A5FF3"/>
    <w:rsid w:val="007B0178"/>
    <w:rsid w:val="007B01E6"/>
    <w:rsid w:val="007B297C"/>
    <w:rsid w:val="007B4D6F"/>
    <w:rsid w:val="007C06EB"/>
    <w:rsid w:val="007C1DEE"/>
    <w:rsid w:val="007C2946"/>
    <w:rsid w:val="007C2EA0"/>
    <w:rsid w:val="007C734B"/>
    <w:rsid w:val="007C7963"/>
    <w:rsid w:val="007D180C"/>
    <w:rsid w:val="007E2892"/>
    <w:rsid w:val="007F052F"/>
    <w:rsid w:val="007F1601"/>
    <w:rsid w:val="007F6E6D"/>
    <w:rsid w:val="0080393B"/>
    <w:rsid w:val="00805667"/>
    <w:rsid w:val="00805B96"/>
    <w:rsid w:val="008061A0"/>
    <w:rsid w:val="008067F8"/>
    <w:rsid w:val="00812880"/>
    <w:rsid w:val="00816D5E"/>
    <w:rsid w:val="00817DB8"/>
    <w:rsid w:val="008203E3"/>
    <w:rsid w:val="00824577"/>
    <w:rsid w:val="00830DF8"/>
    <w:rsid w:val="00830F54"/>
    <w:rsid w:val="0083213C"/>
    <w:rsid w:val="00832697"/>
    <w:rsid w:val="008328A5"/>
    <w:rsid w:val="0083498A"/>
    <w:rsid w:val="0083552D"/>
    <w:rsid w:val="008359FE"/>
    <w:rsid w:val="00837B79"/>
    <w:rsid w:val="00840591"/>
    <w:rsid w:val="00842245"/>
    <w:rsid w:val="00842CFE"/>
    <w:rsid w:val="008444A1"/>
    <w:rsid w:val="008505B4"/>
    <w:rsid w:val="00852B42"/>
    <w:rsid w:val="00852F37"/>
    <w:rsid w:val="00854CAB"/>
    <w:rsid w:val="00854EB0"/>
    <w:rsid w:val="0085584C"/>
    <w:rsid w:val="0085690D"/>
    <w:rsid w:val="008573C8"/>
    <w:rsid w:val="008604E0"/>
    <w:rsid w:val="00862062"/>
    <w:rsid w:val="00862328"/>
    <w:rsid w:val="00863D4C"/>
    <w:rsid w:val="0086625E"/>
    <w:rsid w:val="008723D6"/>
    <w:rsid w:val="00872B57"/>
    <w:rsid w:val="00873256"/>
    <w:rsid w:val="00873C7A"/>
    <w:rsid w:val="00875991"/>
    <w:rsid w:val="00876D63"/>
    <w:rsid w:val="008770FD"/>
    <w:rsid w:val="00880CE0"/>
    <w:rsid w:val="0088175F"/>
    <w:rsid w:val="008820A8"/>
    <w:rsid w:val="008849B9"/>
    <w:rsid w:val="00885525"/>
    <w:rsid w:val="00890787"/>
    <w:rsid w:val="00894753"/>
    <w:rsid w:val="00894A67"/>
    <w:rsid w:val="008961F2"/>
    <w:rsid w:val="008A0F67"/>
    <w:rsid w:val="008A26D7"/>
    <w:rsid w:val="008A5112"/>
    <w:rsid w:val="008A786C"/>
    <w:rsid w:val="008B0A76"/>
    <w:rsid w:val="008B1E44"/>
    <w:rsid w:val="008B2849"/>
    <w:rsid w:val="008B2EF8"/>
    <w:rsid w:val="008B4D39"/>
    <w:rsid w:val="008B53CD"/>
    <w:rsid w:val="008C0E45"/>
    <w:rsid w:val="008C2764"/>
    <w:rsid w:val="008C29FA"/>
    <w:rsid w:val="008C3DCB"/>
    <w:rsid w:val="008C5D38"/>
    <w:rsid w:val="008C7D4D"/>
    <w:rsid w:val="008D02DA"/>
    <w:rsid w:val="008D083A"/>
    <w:rsid w:val="008D2505"/>
    <w:rsid w:val="008D53FC"/>
    <w:rsid w:val="008D5545"/>
    <w:rsid w:val="008D56DD"/>
    <w:rsid w:val="008D5824"/>
    <w:rsid w:val="008D6002"/>
    <w:rsid w:val="008D786A"/>
    <w:rsid w:val="008E0D21"/>
    <w:rsid w:val="008E1837"/>
    <w:rsid w:val="008E2BDF"/>
    <w:rsid w:val="008E3E9E"/>
    <w:rsid w:val="008E5281"/>
    <w:rsid w:val="008E6391"/>
    <w:rsid w:val="008F003D"/>
    <w:rsid w:val="008F0E66"/>
    <w:rsid w:val="008F4E62"/>
    <w:rsid w:val="008F66A3"/>
    <w:rsid w:val="008F7A15"/>
    <w:rsid w:val="0090022C"/>
    <w:rsid w:val="00900799"/>
    <w:rsid w:val="0090577B"/>
    <w:rsid w:val="00906608"/>
    <w:rsid w:val="00907392"/>
    <w:rsid w:val="00907E45"/>
    <w:rsid w:val="00911A85"/>
    <w:rsid w:val="00912E6A"/>
    <w:rsid w:val="009141E1"/>
    <w:rsid w:val="00914A80"/>
    <w:rsid w:val="00914E73"/>
    <w:rsid w:val="00916749"/>
    <w:rsid w:val="00920061"/>
    <w:rsid w:val="0092252B"/>
    <w:rsid w:val="00923972"/>
    <w:rsid w:val="00923A97"/>
    <w:rsid w:val="00923ABF"/>
    <w:rsid w:val="00924EC5"/>
    <w:rsid w:val="00930E29"/>
    <w:rsid w:val="00934502"/>
    <w:rsid w:val="00935A98"/>
    <w:rsid w:val="00935FA3"/>
    <w:rsid w:val="00936606"/>
    <w:rsid w:val="00942098"/>
    <w:rsid w:val="0094775D"/>
    <w:rsid w:val="009479F3"/>
    <w:rsid w:val="00947E4D"/>
    <w:rsid w:val="0095049B"/>
    <w:rsid w:val="009559B7"/>
    <w:rsid w:val="00956FC2"/>
    <w:rsid w:val="00957170"/>
    <w:rsid w:val="009579AC"/>
    <w:rsid w:val="00960A8E"/>
    <w:rsid w:val="00964831"/>
    <w:rsid w:val="009649AD"/>
    <w:rsid w:val="00965BF5"/>
    <w:rsid w:val="00966BA7"/>
    <w:rsid w:val="009674F8"/>
    <w:rsid w:val="00967A86"/>
    <w:rsid w:val="00972F1E"/>
    <w:rsid w:val="009733B8"/>
    <w:rsid w:val="00973D4F"/>
    <w:rsid w:val="00975D5E"/>
    <w:rsid w:val="00976472"/>
    <w:rsid w:val="009772CC"/>
    <w:rsid w:val="00977377"/>
    <w:rsid w:val="00980384"/>
    <w:rsid w:val="00981A00"/>
    <w:rsid w:val="0098295E"/>
    <w:rsid w:val="00982C0A"/>
    <w:rsid w:val="00983676"/>
    <w:rsid w:val="009846FB"/>
    <w:rsid w:val="009847B6"/>
    <w:rsid w:val="00987BCC"/>
    <w:rsid w:val="0099119D"/>
    <w:rsid w:val="009912BD"/>
    <w:rsid w:val="00993939"/>
    <w:rsid w:val="00995945"/>
    <w:rsid w:val="00995C3E"/>
    <w:rsid w:val="00996BA2"/>
    <w:rsid w:val="00997DCE"/>
    <w:rsid w:val="009A10D9"/>
    <w:rsid w:val="009A215F"/>
    <w:rsid w:val="009A3E0F"/>
    <w:rsid w:val="009B0590"/>
    <w:rsid w:val="009B103B"/>
    <w:rsid w:val="009B13F4"/>
    <w:rsid w:val="009B4236"/>
    <w:rsid w:val="009B5D39"/>
    <w:rsid w:val="009B5D53"/>
    <w:rsid w:val="009B74D6"/>
    <w:rsid w:val="009C2054"/>
    <w:rsid w:val="009C2200"/>
    <w:rsid w:val="009C37C3"/>
    <w:rsid w:val="009C7AA1"/>
    <w:rsid w:val="009C7F49"/>
    <w:rsid w:val="009D0A63"/>
    <w:rsid w:val="009D19A6"/>
    <w:rsid w:val="009D25D8"/>
    <w:rsid w:val="009D550E"/>
    <w:rsid w:val="009E121C"/>
    <w:rsid w:val="009E35E9"/>
    <w:rsid w:val="009E43E4"/>
    <w:rsid w:val="009E4E77"/>
    <w:rsid w:val="009E6C55"/>
    <w:rsid w:val="009F11CD"/>
    <w:rsid w:val="009F2CD6"/>
    <w:rsid w:val="009F37E3"/>
    <w:rsid w:val="009F5343"/>
    <w:rsid w:val="009F6A03"/>
    <w:rsid w:val="009F6A08"/>
    <w:rsid w:val="00A00EDB"/>
    <w:rsid w:val="00A02045"/>
    <w:rsid w:val="00A029AE"/>
    <w:rsid w:val="00A02EB1"/>
    <w:rsid w:val="00A02EEC"/>
    <w:rsid w:val="00A03988"/>
    <w:rsid w:val="00A0501D"/>
    <w:rsid w:val="00A05111"/>
    <w:rsid w:val="00A06D08"/>
    <w:rsid w:val="00A10185"/>
    <w:rsid w:val="00A129DA"/>
    <w:rsid w:val="00A131F3"/>
    <w:rsid w:val="00A136F8"/>
    <w:rsid w:val="00A17AF5"/>
    <w:rsid w:val="00A203DC"/>
    <w:rsid w:val="00A20F1C"/>
    <w:rsid w:val="00A247E7"/>
    <w:rsid w:val="00A30233"/>
    <w:rsid w:val="00A339DB"/>
    <w:rsid w:val="00A364A1"/>
    <w:rsid w:val="00A36777"/>
    <w:rsid w:val="00A36D92"/>
    <w:rsid w:val="00A37388"/>
    <w:rsid w:val="00A37AD1"/>
    <w:rsid w:val="00A41BDF"/>
    <w:rsid w:val="00A47E19"/>
    <w:rsid w:val="00A50EF1"/>
    <w:rsid w:val="00A51332"/>
    <w:rsid w:val="00A51FDE"/>
    <w:rsid w:val="00A5244A"/>
    <w:rsid w:val="00A5247B"/>
    <w:rsid w:val="00A52EAC"/>
    <w:rsid w:val="00A608F9"/>
    <w:rsid w:val="00A634E2"/>
    <w:rsid w:val="00A644C9"/>
    <w:rsid w:val="00A6782B"/>
    <w:rsid w:val="00A70015"/>
    <w:rsid w:val="00A70BD0"/>
    <w:rsid w:val="00A71396"/>
    <w:rsid w:val="00A74400"/>
    <w:rsid w:val="00A74EF1"/>
    <w:rsid w:val="00A75E7A"/>
    <w:rsid w:val="00A80B42"/>
    <w:rsid w:val="00A827FD"/>
    <w:rsid w:val="00A82A36"/>
    <w:rsid w:val="00A82E2C"/>
    <w:rsid w:val="00A8401B"/>
    <w:rsid w:val="00A84355"/>
    <w:rsid w:val="00A84B13"/>
    <w:rsid w:val="00A8541E"/>
    <w:rsid w:val="00A85E44"/>
    <w:rsid w:val="00A87488"/>
    <w:rsid w:val="00A879CE"/>
    <w:rsid w:val="00A91604"/>
    <w:rsid w:val="00A9272C"/>
    <w:rsid w:val="00A92F73"/>
    <w:rsid w:val="00A97CC8"/>
    <w:rsid w:val="00A97D94"/>
    <w:rsid w:val="00A97E73"/>
    <w:rsid w:val="00AA24A0"/>
    <w:rsid w:val="00AA36D9"/>
    <w:rsid w:val="00AA45BE"/>
    <w:rsid w:val="00AA4E06"/>
    <w:rsid w:val="00AA528E"/>
    <w:rsid w:val="00AA7B5C"/>
    <w:rsid w:val="00AB131D"/>
    <w:rsid w:val="00AB1B09"/>
    <w:rsid w:val="00AB1B8B"/>
    <w:rsid w:val="00AB2C6E"/>
    <w:rsid w:val="00AB3EB8"/>
    <w:rsid w:val="00AB5BA4"/>
    <w:rsid w:val="00AC161B"/>
    <w:rsid w:val="00AC6268"/>
    <w:rsid w:val="00AC6A86"/>
    <w:rsid w:val="00AC70A3"/>
    <w:rsid w:val="00AC7EC5"/>
    <w:rsid w:val="00AD1A38"/>
    <w:rsid w:val="00AD31E5"/>
    <w:rsid w:val="00AE0372"/>
    <w:rsid w:val="00AE049F"/>
    <w:rsid w:val="00AE0D23"/>
    <w:rsid w:val="00AE1923"/>
    <w:rsid w:val="00AE6275"/>
    <w:rsid w:val="00AF11DF"/>
    <w:rsid w:val="00AF2E98"/>
    <w:rsid w:val="00AF358A"/>
    <w:rsid w:val="00AF37E4"/>
    <w:rsid w:val="00AF3A67"/>
    <w:rsid w:val="00AF452C"/>
    <w:rsid w:val="00AF4FB8"/>
    <w:rsid w:val="00AF5F23"/>
    <w:rsid w:val="00AF7AFB"/>
    <w:rsid w:val="00B0209E"/>
    <w:rsid w:val="00B054D5"/>
    <w:rsid w:val="00B057EC"/>
    <w:rsid w:val="00B100A1"/>
    <w:rsid w:val="00B10E5D"/>
    <w:rsid w:val="00B13AE2"/>
    <w:rsid w:val="00B13EA8"/>
    <w:rsid w:val="00B1759C"/>
    <w:rsid w:val="00B204D8"/>
    <w:rsid w:val="00B21739"/>
    <w:rsid w:val="00B22A1A"/>
    <w:rsid w:val="00B239A0"/>
    <w:rsid w:val="00B26633"/>
    <w:rsid w:val="00B41164"/>
    <w:rsid w:val="00B4516D"/>
    <w:rsid w:val="00B45528"/>
    <w:rsid w:val="00B458CF"/>
    <w:rsid w:val="00B51BD8"/>
    <w:rsid w:val="00B55A1B"/>
    <w:rsid w:val="00B55F5A"/>
    <w:rsid w:val="00B56C11"/>
    <w:rsid w:val="00B623DC"/>
    <w:rsid w:val="00B627F2"/>
    <w:rsid w:val="00B656AD"/>
    <w:rsid w:val="00B66990"/>
    <w:rsid w:val="00B67D73"/>
    <w:rsid w:val="00B738B8"/>
    <w:rsid w:val="00B76266"/>
    <w:rsid w:val="00B805A9"/>
    <w:rsid w:val="00B80BFE"/>
    <w:rsid w:val="00B87BC2"/>
    <w:rsid w:val="00B91AD2"/>
    <w:rsid w:val="00B94358"/>
    <w:rsid w:val="00BA0775"/>
    <w:rsid w:val="00BA1C2E"/>
    <w:rsid w:val="00BA1F6A"/>
    <w:rsid w:val="00BA296F"/>
    <w:rsid w:val="00BA5099"/>
    <w:rsid w:val="00BB0D57"/>
    <w:rsid w:val="00BB288B"/>
    <w:rsid w:val="00BB40BC"/>
    <w:rsid w:val="00BB579A"/>
    <w:rsid w:val="00BB6C2F"/>
    <w:rsid w:val="00BB7032"/>
    <w:rsid w:val="00BC1BF0"/>
    <w:rsid w:val="00BC5403"/>
    <w:rsid w:val="00BC617C"/>
    <w:rsid w:val="00BC6C69"/>
    <w:rsid w:val="00BC7A3B"/>
    <w:rsid w:val="00BC7A5B"/>
    <w:rsid w:val="00BD0C7B"/>
    <w:rsid w:val="00BD3136"/>
    <w:rsid w:val="00BD7A16"/>
    <w:rsid w:val="00BE2CD0"/>
    <w:rsid w:val="00BE31D6"/>
    <w:rsid w:val="00BE37AD"/>
    <w:rsid w:val="00BE3CD6"/>
    <w:rsid w:val="00BE408F"/>
    <w:rsid w:val="00BF2ADD"/>
    <w:rsid w:val="00BF3559"/>
    <w:rsid w:val="00BF35FC"/>
    <w:rsid w:val="00BF48B6"/>
    <w:rsid w:val="00BF6C40"/>
    <w:rsid w:val="00C00D76"/>
    <w:rsid w:val="00C06401"/>
    <w:rsid w:val="00C10EE8"/>
    <w:rsid w:val="00C11873"/>
    <w:rsid w:val="00C1277B"/>
    <w:rsid w:val="00C15CED"/>
    <w:rsid w:val="00C16383"/>
    <w:rsid w:val="00C16778"/>
    <w:rsid w:val="00C21893"/>
    <w:rsid w:val="00C224FA"/>
    <w:rsid w:val="00C22D1D"/>
    <w:rsid w:val="00C22D2B"/>
    <w:rsid w:val="00C26A76"/>
    <w:rsid w:val="00C27A53"/>
    <w:rsid w:val="00C33095"/>
    <w:rsid w:val="00C365B0"/>
    <w:rsid w:val="00C42181"/>
    <w:rsid w:val="00C44E3D"/>
    <w:rsid w:val="00C465E8"/>
    <w:rsid w:val="00C502B2"/>
    <w:rsid w:val="00C5093C"/>
    <w:rsid w:val="00C531E5"/>
    <w:rsid w:val="00C556B3"/>
    <w:rsid w:val="00C56607"/>
    <w:rsid w:val="00C57CEB"/>
    <w:rsid w:val="00C614D0"/>
    <w:rsid w:val="00C61983"/>
    <w:rsid w:val="00C65557"/>
    <w:rsid w:val="00C66476"/>
    <w:rsid w:val="00C70303"/>
    <w:rsid w:val="00C70404"/>
    <w:rsid w:val="00C7381F"/>
    <w:rsid w:val="00C7464D"/>
    <w:rsid w:val="00C815D0"/>
    <w:rsid w:val="00C81A36"/>
    <w:rsid w:val="00C843A0"/>
    <w:rsid w:val="00C85306"/>
    <w:rsid w:val="00C95A95"/>
    <w:rsid w:val="00C964C0"/>
    <w:rsid w:val="00CA3BAB"/>
    <w:rsid w:val="00CA4136"/>
    <w:rsid w:val="00CA6CC2"/>
    <w:rsid w:val="00CA7BBD"/>
    <w:rsid w:val="00CA7F4C"/>
    <w:rsid w:val="00CB1021"/>
    <w:rsid w:val="00CB10CC"/>
    <w:rsid w:val="00CB2165"/>
    <w:rsid w:val="00CB4E76"/>
    <w:rsid w:val="00CC187C"/>
    <w:rsid w:val="00CC18BD"/>
    <w:rsid w:val="00CC4E29"/>
    <w:rsid w:val="00CC4F39"/>
    <w:rsid w:val="00CC612B"/>
    <w:rsid w:val="00CC6454"/>
    <w:rsid w:val="00CC65E2"/>
    <w:rsid w:val="00CC75FD"/>
    <w:rsid w:val="00CC78AB"/>
    <w:rsid w:val="00CD1A74"/>
    <w:rsid w:val="00CD3B74"/>
    <w:rsid w:val="00CE2626"/>
    <w:rsid w:val="00CE397D"/>
    <w:rsid w:val="00CE5596"/>
    <w:rsid w:val="00CE79FA"/>
    <w:rsid w:val="00CF0D07"/>
    <w:rsid w:val="00CF1E8D"/>
    <w:rsid w:val="00CF30BC"/>
    <w:rsid w:val="00CF3F19"/>
    <w:rsid w:val="00CF4DBA"/>
    <w:rsid w:val="00CF52FE"/>
    <w:rsid w:val="00CF57F7"/>
    <w:rsid w:val="00CF5DCC"/>
    <w:rsid w:val="00CF7618"/>
    <w:rsid w:val="00D00A67"/>
    <w:rsid w:val="00D01A1F"/>
    <w:rsid w:val="00D02F47"/>
    <w:rsid w:val="00D040E5"/>
    <w:rsid w:val="00D04115"/>
    <w:rsid w:val="00D06A41"/>
    <w:rsid w:val="00D0772A"/>
    <w:rsid w:val="00D1143B"/>
    <w:rsid w:val="00D133A9"/>
    <w:rsid w:val="00D20641"/>
    <w:rsid w:val="00D208B1"/>
    <w:rsid w:val="00D2169E"/>
    <w:rsid w:val="00D24B3A"/>
    <w:rsid w:val="00D24C70"/>
    <w:rsid w:val="00D260FD"/>
    <w:rsid w:val="00D27338"/>
    <w:rsid w:val="00D3056C"/>
    <w:rsid w:val="00D31D4F"/>
    <w:rsid w:val="00D31ED5"/>
    <w:rsid w:val="00D359AF"/>
    <w:rsid w:val="00D411C6"/>
    <w:rsid w:val="00D41A7F"/>
    <w:rsid w:val="00D4272D"/>
    <w:rsid w:val="00D44CC2"/>
    <w:rsid w:val="00D459EA"/>
    <w:rsid w:val="00D51355"/>
    <w:rsid w:val="00D5519B"/>
    <w:rsid w:val="00D5591E"/>
    <w:rsid w:val="00D56C57"/>
    <w:rsid w:val="00D57267"/>
    <w:rsid w:val="00D6022D"/>
    <w:rsid w:val="00D611BE"/>
    <w:rsid w:val="00D64771"/>
    <w:rsid w:val="00D64CAF"/>
    <w:rsid w:val="00D6599F"/>
    <w:rsid w:val="00D7020F"/>
    <w:rsid w:val="00D70274"/>
    <w:rsid w:val="00D71FA6"/>
    <w:rsid w:val="00D72E79"/>
    <w:rsid w:val="00D75B7C"/>
    <w:rsid w:val="00D800EE"/>
    <w:rsid w:val="00D80728"/>
    <w:rsid w:val="00D81B35"/>
    <w:rsid w:val="00D81CB1"/>
    <w:rsid w:val="00D84A3C"/>
    <w:rsid w:val="00D84DE9"/>
    <w:rsid w:val="00D85581"/>
    <w:rsid w:val="00D85F90"/>
    <w:rsid w:val="00D93489"/>
    <w:rsid w:val="00D94F96"/>
    <w:rsid w:val="00D9781E"/>
    <w:rsid w:val="00DA12A1"/>
    <w:rsid w:val="00DA28D0"/>
    <w:rsid w:val="00DA3D37"/>
    <w:rsid w:val="00DA40A8"/>
    <w:rsid w:val="00DA493E"/>
    <w:rsid w:val="00DA5F5E"/>
    <w:rsid w:val="00DA64F9"/>
    <w:rsid w:val="00DA6A6E"/>
    <w:rsid w:val="00DB006D"/>
    <w:rsid w:val="00DB2368"/>
    <w:rsid w:val="00DB29D2"/>
    <w:rsid w:val="00DB5AA8"/>
    <w:rsid w:val="00DB6319"/>
    <w:rsid w:val="00DC05C6"/>
    <w:rsid w:val="00DC0FF3"/>
    <w:rsid w:val="00DC1037"/>
    <w:rsid w:val="00DC1267"/>
    <w:rsid w:val="00DC59E5"/>
    <w:rsid w:val="00DD10A4"/>
    <w:rsid w:val="00DD3056"/>
    <w:rsid w:val="00DD5B70"/>
    <w:rsid w:val="00DD75DE"/>
    <w:rsid w:val="00DE0001"/>
    <w:rsid w:val="00DE296E"/>
    <w:rsid w:val="00DE50B5"/>
    <w:rsid w:val="00DE7F80"/>
    <w:rsid w:val="00DF187F"/>
    <w:rsid w:val="00DF19E4"/>
    <w:rsid w:val="00DF2541"/>
    <w:rsid w:val="00DF3962"/>
    <w:rsid w:val="00DF45FD"/>
    <w:rsid w:val="00E00E74"/>
    <w:rsid w:val="00E03108"/>
    <w:rsid w:val="00E03303"/>
    <w:rsid w:val="00E04011"/>
    <w:rsid w:val="00E06170"/>
    <w:rsid w:val="00E06B8C"/>
    <w:rsid w:val="00E11476"/>
    <w:rsid w:val="00E118A3"/>
    <w:rsid w:val="00E142D9"/>
    <w:rsid w:val="00E159DB"/>
    <w:rsid w:val="00E17B20"/>
    <w:rsid w:val="00E23764"/>
    <w:rsid w:val="00E24BE1"/>
    <w:rsid w:val="00E265DC"/>
    <w:rsid w:val="00E26807"/>
    <w:rsid w:val="00E27CA9"/>
    <w:rsid w:val="00E3221D"/>
    <w:rsid w:val="00E3239C"/>
    <w:rsid w:val="00E335AE"/>
    <w:rsid w:val="00E354B5"/>
    <w:rsid w:val="00E35759"/>
    <w:rsid w:val="00E414D3"/>
    <w:rsid w:val="00E414EE"/>
    <w:rsid w:val="00E4654C"/>
    <w:rsid w:val="00E46CA7"/>
    <w:rsid w:val="00E47E21"/>
    <w:rsid w:val="00E51299"/>
    <w:rsid w:val="00E5460D"/>
    <w:rsid w:val="00E63805"/>
    <w:rsid w:val="00E71260"/>
    <w:rsid w:val="00E71E6C"/>
    <w:rsid w:val="00E74A5A"/>
    <w:rsid w:val="00E76F3D"/>
    <w:rsid w:val="00E80138"/>
    <w:rsid w:val="00E808BB"/>
    <w:rsid w:val="00E81CB3"/>
    <w:rsid w:val="00E82E79"/>
    <w:rsid w:val="00E83135"/>
    <w:rsid w:val="00E835A7"/>
    <w:rsid w:val="00E879D8"/>
    <w:rsid w:val="00E90235"/>
    <w:rsid w:val="00E93589"/>
    <w:rsid w:val="00E93B77"/>
    <w:rsid w:val="00E93F31"/>
    <w:rsid w:val="00E94CD7"/>
    <w:rsid w:val="00E968D3"/>
    <w:rsid w:val="00EA06FB"/>
    <w:rsid w:val="00EA2145"/>
    <w:rsid w:val="00EA7C5D"/>
    <w:rsid w:val="00EB2ADE"/>
    <w:rsid w:val="00EB3480"/>
    <w:rsid w:val="00EB737A"/>
    <w:rsid w:val="00EB74EC"/>
    <w:rsid w:val="00EB79BA"/>
    <w:rsid w:val="00EC15DF"/>
    <w:rsid w:val="00EC4CF4"/>
    <w:rsid w:val="00EC503F"/>
    <w:rsid w:val="00EC574D"/>
    <w:rsid w:val="00ED2236"/>
    <w:rsid w:val="00ED6046"/>
    <w:rsid w:val="00ED745E"/>
    <w:rsid w:val="00ED7D26"/>
    <w:rsid w:val="00EE1948"/>
    <w:rsid w:val="00EE1A63"/>
    <w:rsid w:val="00EE3D30"/>
    <w:rsid w:val="00EE42D3"/>
    <w:rsid w:val="00EE5539"/>
    <w:rsid w:val="00EE5F8F"/>
    <w:rsid w:val="00EE6EE4"/>
    <w:rsid w:val="00EE7C10"/>
    <w:rsid w:val="00EF2B52"/>
    <w:rsid w:val="00EF2E0C"/>
    <w:rsid w:val="00EF392B"/>
    <w:rsid w:val="00EF4147"/>
    <w:rsid w:val="00EF507F"/>
    <w:rsid w:val="00EF530F"/>
    <w:rsid w:val="00EF568C"/>
    <w:rsid w:val="00EF7B15"/>
    <w:rsid w:val="00F01679"/>
    <w:rsid w:val="00F025E1"/>
    <w:rsid w:val="00F03109"/>
    <w:rsid w:val="00F04F96"/>
    <w:rsid w:val="00F063AE"/>
    <w:rsid w:val="00F106AE"/>
    <w:rsid w:val="00F1215F"/>
    <w:rsid w:val="00F145FB"/>
    <w:rsid w:val="00F15F3F"/>
    <w:rsid w:val="00F15FB3"/>
    <w:rsid w:val="00F16CFC"/>
    <w:rsid w:val="00F2030C"/>
    <w:rsid w:val="00F20A9A"/>
    <w:rsid w:val="00F21380"/>
    <w:rsid w:val="00F21A99"/>
    <w:rsid w:val="00F2235F"/>
    <w:rsid w:val="00F23897"/>
    <w:rsid w:val="00F24F50"/>
    <w:rsid w:val="00F267AC"/>
    <w:rsid w:val="00F36621"/>
    <w:rsid w:val="00F37B11"/>
    <w:rsid w:val="00F41398"/>
    <w:rsid w:val="00F42C09"/>
    <w:rsid w:val="00F42EAE"/>
    <w:rsid w:val="00F434B7"/>
    <w:rsid w:val="00F43B93"/>
    <w:rsid w:val="00F4534A"/>
    <w:rsid w:val="00F457D0"/>
    <w:rsid w:val="00F50B26"/>
    <w:rsid w:val="00F5323E"/>
    <w:rsid w:val="00F535B0"/>
    <w:rsid w:val="00F53F51"/>
    <w:rsid w:val="00F54BB6"/>
    <w:rsid w:val="00F54D44"/>
    <w:rsid w:val="00F55734"/>
    <w:rsid w:val="00F569D8"/>
    <w:rsid w:val="00F60602"/>
    <w:rsid w:val="00F6521C"/>
    <w:rsid w:val="00F66C89"/>
    <w:rsid w:val="00F6786C"/>
    <w:rsid w:val="00F71ABC"/>
    <w:rsid w:val="00F7235F"/>
    <w:rsid w:val="00F7303E"/>
    <w:rsid w:val="00F730BF"/>
    <w:rsid w:val="00F75EEE"/>
    <w:rsid w:val="00F767E8"/>
    <w:rsid w:val="00F76E0A"/>
    <w:rsid w:val="00F773B7"/>
    <w:rsid w:val="00F8198C"/>
    <w:rsid w:val="00F8291B"/>
    <w:rsid w:val="00F82A3D"/>
    <w:rsid w:val="00F83C69"/>
    <w:rsid w:val="00F855E8"/>
    <w:rsid w:val="00F90433"/>
    <w:rsid w:val="00F913A0"/>
    <w:rsid w:val="00F9769D"/>
    <w:rsid w:val="00FA0994"/>
    <w:rsid w:val="00FA2C29"/>
    <w:rsid w:val="00FA5875"/>
    <w:rsid w:val="00FA6533"/>
    <w:rsid w:val="00FA6A5E"/>
    <w:rsid w:val="00FB0145"/>
    <w:rsid w:val="00FB03DB"/>
    <w:rsid w:val="00FB105A"/>
    <w:rsid w:val="00FB2EE0"/>
    <w:rsid w:val="00FB4333"/>
    <w:rsid w:val="00FB59F5"/>
    <w:rsid w:val="00FB5EF4"/>
    <w:rsid w:val="00FB640D"/>
    <w:rsid w:val="00FB6FBC"/>
    <w:rsid w:val="00FB7591"/>
    <w:rsid w:val="00FC13F1"/>
    <w:rsid w:val="00FC39D0"/>
    <w:rsid w:val="00FC419E"/>
    <w:rsid w:val="00FC4940"/>
    <w:rsid w:val="00FC68B0"/>
    <w:rsid w:val="00FC78D7"/>
    <w:rsid w:val="00FD01D0"/>
    <w:rsid w:val="00FD3417"/>
    <w:rsid w:val="00FD3F5E"/>
    <w:rsid w:val="00FD7262"/>
    <w:rsid w:val="00FE2402"/>
    <w:rsid w:val="00FE5416"/>
    <w:rsid w:val="00FE64A8"/>
    <w:rsid w:val="00FF0A32"/>
    <w:rsid w:val="00FF2614"/>
    <w:rsid w:val="00FF33E6"/>
    <w:rsid w:val="00FF3C8B"/>
    <w:rsid w:val="00FF57F1"/>
    <w:rsid w:val="00FF6D7E"/>
    <w:rsid w:val="0595B18D"/>
    <w:rsid w:val="063D53CA"/>
    <w:rsid w:val="06FBFBE8"/>
    <w:rsid w:val="17E001D5"/>
    <w:rsid w:val="1803CC06"/>
    <w:rsid w:val="18C2652B"/>
    <w:rsid w:val="1E5C0149"/>
    <w:rsid w:val="207E627D"/>
    <w:rsid w:val="22A87D46"/>
    <w:rsid w:val="23E19BCB"/>
    <w:rsid w:val="23F6D07A"/>
    <w:rsid w:val="24E18D07"/>
    <w:rsid w:val="28A808BB"/>
    <w:rsid w:val="29BE1930"/>
    <w:rsid w:val="2D1A3A94"/>
    <w:rsid w:val="34B9E878"/>
    <w:rsid w:val="35715263"/>
    <w:rsid w:val="3808280D"/>
    <w:rsid w:val="39BD7C8E"/>
    <w:rsid w:val="3CE43F67"/>
    <w:rsid w:val="3EE754DC"/>
    <w:rsid w:val="430839FA"/>
    <w:rsid w:val="445160D2"/>
    <w:rsid w:val="47B4270D"/>
    <w:rsid w:val="48E5EFDB"/>
    <w:rsid w:val="4DEC54AE"/>
    <w:rsid w:val="4EEA2C8B"/>
    <w:rsid w:val="51BB1EED"/>
    <w:rsid w:val="5492E7CE"/>
    <w:rsid w:val="54BF7F9E"/>
    <w:rsid w:val="55B5DCD0"/>
    <w:rsid w:val="574177D9"/>
    <w:rsid w:val="582BE04D"/>
    <w:rsid w:val="598E4AD7"/>
    <w:rsid w:val="5F07D02D"/>
    <w:rsid w:val="61C5F393"/>
    <w:rsid w:val="61D16764"/>
    <w:rsid w:val="6678F2CF"/>
    <w:rsid w:val="6976E36F"/>
    <w:rsid w:val="6BA7095E"/>
    <w:rsid w:val="6C353A6C"/>
    <w:rsid w:val="6C83C5ED"/>
    <w:rsid w:val="6F843DF8"/>
    <w:rsid w:val="70408EB3"/>
    <w:rsid w:val="7231B701"/>
    <w:rsid w:val="7AD94E3A"/>
    <w:rsid w:val="7B32D46E"/>
    <w:rsid w:val="7CFFAD92"/>
    <w:rsid w:val="7DBB20BC"/>
    <w:rsid w:val="7E14B276"/>
    <w:rsid w:val="7F868F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5C902"/>
  <w15:chartTrackingRefBased/>
  <w15:docId w15:val="{494D9964-22EC-4455-9393-C86321B5B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1F2"/>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szCs w:val="28"/>
    </w:rPr>
  </w:style>
  <w:style w:type="paragraph" w:styleId="Heading2">
    <w:name w:val="heading 2"/>
    <w:basedOn w:val="Normal"/>
    <w:next w:val="Normal"/>
    <w:link w:val="Heading2Char"/>
    <w:uiPriority w:val="9"/>
    <w:unhideWhenUsed/>
    <w:qFormat/>
    <w:rsid w:val="008961F2"/>
    <w:pPr>
      <w:keepNext/>
      <w:keepLines/>
      <w:spacing w:before="360" w:after="120" w:line="240" w:lineRule="auto"/>
      <w:outlineLvl w:val="1"/>
    </w:pPr>
    <w:rPr>
      <w:b/>
      <w:bCs/>
      <w:color w:val="2E74B5" w:themeColor="accent1" w:themeShade="BF"/>
      <w:sz w:val="24"/>
      <w:szCs w:val="24"/>
    </w:rPr>
  </w:style>
  <w:style w:type="paragraph" w:styleId="Heading3">
    <w:name w:val="heading 3"/>
    <w:basedOn w:val="Normal"/>
    <w:next w:val="Normal"/>
    <w:link w:val="Heading3Char"/>
    <w:uiPriority w:val="9"/>
    <w:unhideWhenUsed/>
    <w:qFormat/>
    <w:rsid w:val="00D00A67"/>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lang w:eastAsia="en-US"/>
    </w:rPr>
  </w:style>
  <w:style w:type="paragraph" w:styleId="Heading4">
    <w:name w:val="heading 4"/>
    <w:basedOn w:val="Normal"/>
    <w:next w:val="Normal"/>
    <w:link w:val="Heading4Char"/>
    <w:uiPriority w:val="9"/>
    <w:unhideWhenUsed/>
    <w:qFormat/>
    <w:rsid w:val="008961F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961F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61F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961F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961F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961F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szCs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szCs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E3CD6"/>
    <w:pPr>
      <w:numPr>
        <w:ilvl w:val="1"/>
      </w:numPr>
      <w:pBdr>
        <w:left w:val="double" w:sz="18" w:space="4" w:color="1F4E79" w:themeColor="accent1" w:themeShade="80"/>
      </w:pBdr>
      <w:spacing w:before="80" w:after="160" w:line="280" w:lineRule="exact"/>
    </w:pPr>
    <w:rPr>
      <w:b/>
      <w:bCs/>
      <w:color w:val="2E74B5" w:themeColor="accent1" w:themeShade="BF"/>
      <w:sz w:val="24"/>
      <w:szCs w:val="24"/>
    </w:rPr>
  </w:style>
  <w:style w:type="character" w:customStyle="1" w:styleId="SubtitleChar">
    <w:name w:val="Subtitle Char"/>
    <w:basedOn w:val="DefaultParagraphFont"/>
    <w:link w:val="Subtitle"/>
    <w:uiPriority w:val="11"/>
    <w:rsid w:val="00BE3CD6"/>
    <w:rPr>
      <w:b/>
      <w:bCs/>
      <w:color w:val="2E74B5" w:themeColor="accent1" w:themeShade="BF"/>
      <w:sz w:val="24"/>
      <w:szCs w:val="24"/>
    </w:rPr>
  </w:style>
  <w:style w:type="character" w:customStyle="1" w:styleId="Heading1Char">
    <w:name w:val="Heading 1 Char"/>
    <w:basedOn w:val="DefaultParagraphFont"/>
    <w:link w:val="Heading1"/>
    <w:uiPriority w:val="9"/>
    <w:rPr>
      <w:b/>
      <w:bCs/>
      <w:caps/>
      <w:color w:val="1F4E79" w:themeColor="accent1" w:themeShade="80"/>
      <w:sz w:val="28"/>
      <w:szCs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8961F2"/>
    <w:pPr>
      <w:spacing w:after="160" w:line="264" w:lineRule="auto"/>
      <w:ind w:right="576"/>
    </w:pPr>
    <w:rPr>
      <w:i/>
      <w:iCs/>
      <w:color w:val="595959" w:themeColor="text1" w:themeTint="A6"/>
      <w:sz w:val="16"/>
      <w:szCs w:val="16"/>
    </w:rPr>
  </w:style>
  <w:style w:type="character" w:styleId="PlaceholderText">
    <w:name w:val="Placeholder Text"/>
    <w:basedOn w:val="DefaultParagraphFont"/>
    <w:uiPriority w:val="99"/>
    <w:semiHidden/>
    <w:rsid w:val="008961F2"/>
    <w:rPr>
      <w:color w:val="595959" w:themeColor="text1" w:themeTint="A6"/>
    </w:rPr>
  </w:style>
  <w:style w:type="paragraph" w:styleId="NoSpacing">
    <w:name w:val="No Spacing"/>
    <w:link w:val="NoSpacingChar"/>
    <w:uiPriority w:val="1"/>
    <w:qFormat/>
    <w:pPr>
      <w:spacing w:after="0" w:line="240" w:lineRule="auto"/>
    </w:pPr>
  </w:style>
  <w:style w:type="character" w:customStyle="1" w:styleId="Heading2Char">
    <w:name w:val="Heading 2 Char"/>
    <w:basedOn w:val="DefaultParagraphFont"/>
    <w:link w:val="Heading2"/>
    <w:uiPriority w:val="9"/>
    <w:rsid w:val="008961F2"/>
    <w:rPr>
      <w:b/>
      <w:bCs/>
      <w:color w:val="2E74B5" w:themeColor="accent1" w:themeShade="BF"/>
      <w:sz w:val="24"/>
      <w:szCs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2A04F7"/>
    <w:pPr>
      <w:spacing w:before="200" w:after="0" w:line="240" w:lineRule="auto"/>
      <w:ind w:left="-144"/>
      <w:contextualSpacing/>
    </w:pPr>
    <w:rPr>
      <w:rFonts w:asciiTheme="majorHAnsi" w:eastAsiaTheme="majorEastAsia" w:hAnsiTheme="majorHAnsi" w:cstheme="majorBidi"/>
      <w:noProof/>
      <w:color w:val="1F4E79" w:themeColor="accent1" w:themeShade="80"/>
      <w:sz w:val="20"/>
      <w:szCs w:val="20"/>
    </w:rPr>
  </w:style>
  <w:style w:type="character" w:customStyle="1" w:styleId="FooterChar">
    <w:name w:val="Footer Char"/>
    <w:basedOn w:val="DefaultParagraphFont"/>
    <w:link w:val="Footer"/>
    <w:uiPriority w:val="99"/>
    <w:rsid w:val="002A04F7"/>
    <w:rPr>
      <w:rFonts w:asciiTheme="majorHAnsi" w:eastAsiaTheme="majorEastAsia" w:hAnsiTheme="majorHAnsi" w:cstheme="majorBidi"/>
      <w:noProof/>
      <w:color w:val="1F4E79" w:themeColor="accent1" w:themeShade="80"/>
      <w:sz w:val="20"/>
      <w:szCs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posalTable">
    <w:name w:val="Proposal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qFormat/>
    <w:pPr>
      <w:spacing w:before="140" w:after="0" w:line="240" w:lineRule="auto"/>
    </w:pPr>
    <w:rPr>
      <w:i/>
      <w:iCs/>
      <w:sz w:val="14"/>
      <w:szCs w:val="14"/>
    </w:rPr>
  </w:style>
  <w:style w:type="character" w:customStyle="1" w:styleId="FootnoteTextChar">
    <w:name w:val="Footnote Text Char"/>
    <w:basedOn w:val="DefaultParagraphFont"/>
    <w:link w:val="FootnoteText"/>
    <w:uiPriority w:val="12"/>
    <w:rPr>
      <w:i/>
      <w:iCs/>
      <w:sz w:val="14"/>
      <w:szCs w:val="14"/>
    </w:rPr>
  </w:style>
  <w:style w:type="paragraph" w:customStyle="1" w:styleId="TableTextDecimal">
    <w:name w:val="Table Text Decimal"/>
    <w:basedOn w:val="Normal"/>
    <w:uiPriority w:val="12"/>
    <w:qFormat/>
    <w:pPr>
      <w:tabs>
        <w:tab w:val="decimal" w:pos="936"/>
      </w:tabs>
      <w:spacing w:before="120" w:after="120" w:line="240" w:lineRule="auto"/>
    </w:pPr>
  </w:style>
  <w:style w:type="paragraph" w:styleId="Signature">
    <w:name w:val="Signature"/>
    <w:basedOn w:val="Normal"/>
    <w:link w:val="SignatureChar"/>
    <w:uiPriority w:val="12"/>
    <w:unhideWhenUsed/>
    <w:qFormat/>
    <w:pPr>
      <w:spacing w:before="960" w:after="0" w:line="240" w:lineRule="auto"/>
    </w:pPr>
  </w:style>
  <w:style w:type="character" w:customStyle="1" w:styleId="SignatureChar">
    <w:name w:val="Signature Char"/>
    <w:basedOn w:val="DefaultParagraphFont"/>
    <w:link w:val="Signature"/>
    <w:uiPriority w:val="12"/>
  </w:style>
  <w:style w:type="character" w:styleId="Strong">
    <w:name w:val="Strong"/>
    <w:basedOn w:val="DefaultParagraphFont"/>
    <w:uiPriority w:val="22"/>
    <w:unhideWhenUsed/>
    <w:qFormat/>
    <w:rsid w:val="00117948"/>
    <w:rPr>
      <w:b/>
      <w:bCs/>
    </w:rPr>
  </w:style>
  <w:style w:type="character" w:customStyle="1" w:styleId="Heading4Char">
    <w:name w:val="Heading 4 Char"/>
    <w:basedOn w:val="DefaultParagraphFont"/>
    <w:link w:val="Heading4"/>
    <w:uiPriority w:val="9"/>
    <w:rsid w:val="008961F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961F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961F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961F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961F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961F2"/>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961F2"/>
    <w:rPr>
      <w:i/>
      <w:iCs/>
      <w:color w:val="2E74B5" w:themeColor="accent1" w:themeShade="BF"/>
    </w:rPr>
  </w:style>
  <w:style w:type="paragraph" w:styleId="IntenseQuote">
    <w:name w:val="Intense Quote"/>
    <w:basedOn w:val="Normal"/>
    <w:next w:val="Normal"/>
    <w:link w:val="IntenseQuoteChar"/>
    <w:uiPriority w:val="30"/>
    <w:semiHidden/>
    <w:unhideWhenUsed/>
    <w:qFormat/>
    <w:rsid w:val="008961F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961F2"/>
    <w:rPr>
      <w:i/>
      <w:iCs/>
      <w:color w:val="2E74B5" w:themeColor="accent1" w:themeShade="BF"/>
    </w:rPr>
  </w:style>
  <w:style w:type="character" w:styleId="IntenseReference">
    <w:name w:val="Intense Reference"/>
    <w:basedOn w:val="DefaultParagraphFont"/>
    <w:uiPriority w:val="32"/>
    <w:semiHidden/>
    <w:unhideWhenUsed/>
    <w:qFormat/>
    <w:rsid w:val="008961F2"/>
    <w:rPr>
      <w:b/>
      <w:bCs/>
      <w:caps w:val="0"/>
      <w:smallCaps/>
      <w:color w:val="2E74B5" w:themeColor="accent1" w:themeShade="BF"/>
      <w:spacing w:val="5"/>
    </w:rPr>
  </w:style>
  <w:style w:type="paragraph" w:styleId="BlockText">
    <w:name w:val="Block Text"/>
    <w:basedOn w:val="Normal"/>
    <w:uiPriority w:val="99"/>
    <w:semiHidden/>
    <w:unhideWhenUsed/>
    <w:rsid w:val="008961F2"/>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unhideWhenUsed/>
    <w:rsid w:val="008961F2"/>
    <w:rPr>
      <w:color w:val="D7230D" w:themeColor="accent6" w:themeShade="BF"/>
      <w:u w:val="single"/>
    </w:rPr>
  </w:style>
  <w:style w:type="character" w:customStyle="1" w:styleId="UnresolvedMention1">
    <w:name w:val="Unresolved Mention1"/>
    <w:basedOn w:val="DefaultParagraphFont"/>
    <w:uiPriority w:val="99"/>
    <w:semiHidden/>
    <w:unhideWhenUsed/>
    <w:rsid w:val="008961F2"/>
    <w:rPr>
      <w:color w:val="595959" w:themeColor="text1" w:themeTint="A6"/>
      <w:shd w:val="clear" w:color="auto" w:fill="E1DFDD"/>
    </w:rPr>
  </w:style>
  <w:style w:type="character" w:customStyle="1" w:styleId="NoSpacingChar">
    <w:name w:val="No Spacing Char"/>
    <w:basedOn w:val="DefaultParagraphFont"/>
    <w:link w:val="NoSpacing"/>
    <w:uiPriority w:val="1"/>
    <w:rsid w:val="008820A8"/>
  </w:style>
  <w:style w:type="paragraph" w:styleId="TOCHeading">
    <w:name w:val="TOC Heading"/>
    <w:basedOn w:val="Heading1"/>
    <w:next w:val="Normal"/>
    <w:uiPriority w:val="39"/>
    <w:unhideWhenUsed/>
    <w:qFormat/>
    <w:rsid w:val="008820A8"/>
    <w:pPr>
      <w:spacing w:before="240" w:after="0" w:line="259" w:lineRule="auto"/>
      <w:outlineLvl w:val="9"/>
    </w:pPr>
    <w:rPr>
      <w:rFonts w:asciiTheme="majorHAnsi" w:eastAsiaTheme="majorEastAsia" w:hAnsiTheme="majorHAnsi" w:cstheme="majorBidi"/>
      <w:b w:val="0"/>
      <w:bCs w:val="0"/>
      <w:caps w:val="0"/>
      <w:color w:val="2E74B5" w:themeColor="accent1" w:themeShade="BF"/>
      <w:sz w:val="32"/>
      <w:szCs w:val="32"/>
      <w:lang w:eastAsia="en-US"/>
    </w:rPr>
  </w:style>
  <w:style w:type="paragraph" w:styleId="TOC1">
    <w:name w:val="toc 1"/>
    <w:basedOn w:val="Normal"/>
    <w:next w:val="Normal"/>
    <w:autoRedefine/>
    <w:uiPriority w:val="39"/>
    <w:unhideWhenUsed/>
    <w:rsid w:val="008820A8"/>
    <w:pPr>
      <w:spacing w:after="100"/>
    </w:pPr>
  </w:style>
  <w:style w:type="paragraph" w:styleId="TOC2">
    <w:name w:val="toc 2"/>
    <w:basedOn w:val="Normal"/>
    <w:next w:val="Normal"/>
    <w:autoRedefine/>
    <w:uiPriority w:val="39"/>
    <w:unhideWhenUsed/>
    <w:rsid w:val="008820A8"/>
    <w:pPr>
      <w:spacing w:after="100"/>
      <w:ind w:left="180"/>
    </w:pPr>
  </w:style>
  <w:style w:type="table" w:styleId="GridTable1Light-Accent5">
    <w:name w:val="Grid Table 1 Light Accent 5"/>
    <w:basedOn w:val="TableNormal"/>
    <w:uiPriority w:val="46"/>
    <w:rsid w:val="006F363C"/>
    <w:pPr>
      <w:widowControl w:val="0"/>
      <w:autoSpaceDE w:val="0"/>
      <w:autoSpaceDN w:val="0"/>
      <w:spacing w:after="0" w:line="240" w:lineRule="auto"/>
    </w:pPr>
    <w:rPr>
      <w:color w:val="auto"/>
      <w:sz w:val="22"/>
      <w:szCs w:val="22"/>
      <w:lang w:eastAsia="en-US"/>
    </w:rPr>
    <w:tblPr>
      <w:tblStyleRowBandSize w:val="1"/>
      <w:tblStyleColBandSize w:val="1"/>
      <w:tblBorders>
        <w:top w:val="single" w:sz="4" w:space="0" w:color="D5B9D3" w:themeColor="accent5" w:themeTint="66"/>
        <w:left w:val="single" w:sz="4" w:space="0" w:color="D5B9D3" w:themeColor="accent5" w:themeTint="66"/>
        <w:bottom w:val="single" w:sz="4" w:space="0" w:color="D5B9D3" w:themeColor="accent5" w:themeTint="66"/>
        <w:right w:val="single" w:sz="4" w:space="0" w:color="D5B9D3" w:themeColor="accent5" w:themeTint="66"/>
        <w:insideH w:val="single" w:sz="4" w:space="0" w:color="D5B9D3" w:themeColor="accent5" w:themeTint="66"/>
        <w:insideV w:val="single" w:sz="4" w:space="0" w:color="D5B9D3" w:themeColor="accent5" w:themeTint="66"/>
      </w:tblBorders>
    </w:tblPr>
    <w:tblStylePr w:type="firstRow">
      <w:rPr>
        <w:b/>
        <w:bCs/>
      </w:rPr>
      <w:tblPr/>
      <w:tcPr>
        <w:tcBorders>
          <w:bottom w:val="single" w:sz="12" w:space="0" w:color="C097BD" w:themeColor="accent5" w:themeTint="99"/>
        </w:tcBorders>
      </w:tcPr>
    </w:tblStylePr>
    <w:tblStylePr w:type="lastRow">
      <w:rPr>
        <w:b/>
        <w:bCs/>
      </w:rPr>
      <w:tblPr/>
      <w:tcPr>
        <w:tcBorders>
          <w:top w:val="double" w:sz="2" w:space="0" w:color="C097BD"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8723D6"/>
    <w:pPr>
      <w:widowControl w:val="0"/>
      <w:autoSpaceDE w:val="0"/>
      <w:autoSpaceDN w:val="0"/>
      <w:spacing w:after="0" w:line="240" w:lineRule="auto"/>
    </w:pPr>
    <w:rPr>
      <w:rFonts w:ascii="Calibri" w:eastAsia="Calibri" w:hAnsi="Calibri" w:cs="Calibri"/>
      <w:color w:val="auto"/>
      <w:sz w:val="22"/>
      <w:szCs w:val="22"/>
      <w:lang w:eastAsia="en-US"/>
    </w:rPr>
  </w:style>
  <w:style w:type="character" w:customStyle="1" w:styleId="BodyTextChar">
    <w:name w:val="Body Text Char"/>
    <w:basedOn w:val="DefaultParagraphFont"/>
    <w:link w:val="BodyText"/>
    <w:uiPriority w:val="1"/>
    <w:rsid w:val="008723D6"/>
    <w:rPr>
      <w:rFonts w:ascii="Calibri" w:eastAsia="Calibri" w:hAnsi="Calibri" w:cs="Calibri"/>
      <w:color w:val="auto"/>
      <w:sz w:val="22"/>
      <w:szCs w:val="22"/>
      <w:lang w:eastAsia="en-US"/>
    </w:rPr>
  </w:style>
  <w:style w:type="paragraph" w:styleId="ListParagraph">
    <w:name w:val="List Paragraph"/>
    <w:basedOn w:val="Normal"/>
    <w:uiPriority w:val="34"/>
    <w:unhideWhenUsed/>
    <w:qFormat/>
    <w:rsid w:val="00942098"/>
    <w:pPr>
      <w:ind w:left="720"/>
      <w:contextualSpacing/>
    </w:pPr>
  </w:style>
  <w:style w:type="character" w:customStyle="1" w:styleId="Heading3Char">
    <w:name w:val="Heading 3 Char"/>
    <w:basedOn w:val="DefaultParagraphFont"/>
    <w:link w:val="Heading3"/>
    <w:uiPriority w:val="9"/>
    <w:rsid w:val="00D00A67"/>
    <w:rPr>
      <w:rFonts w:asciiTheme="majorHAnsi" w:eastAsiaTheme="majorEastAsia" w:hAnsiTheme="majorHAnsi" w:cstheme="majorBidi"/>
      <w:color w:val="1F4D78" w:themeColor="accent1" w:themeShade="7F"/>
      <w:sz w:val="24"/>
      <w:szCs w:val="24"/>
      <w:lang w:eastAsia="en-US"/>
    </w:rPr>
  </w:style>
  <w:style w:type="paragraph" w:customStyle="1" w:styleId="TableParagraph">
    <w:name w:val="Table Paragraph"/>
    <w:basedOn w:val="Normal"/>
    <w:uiPriority w:val="1"/>
    <w:qFormat/>
    <w:rsid w:val="000521B0"/>
    <w:pPr>
      <w:widowControl w:val="0"/>
      <w:autoSpaceDE w:val="0"/>
      <w:autoSpaceDN w:val="0"/>
      <w:spacing w:after="0" w:line="240" w:lineRule="auto"/>
    </w:pPr>
    <w:rPr>
      <w:rFonts w:ascii="Calibri" w:eastAsia="Calibri" w:hAnsi="Calibri" w:cs="Calibri"/>
      <w:color w:val="auto"/>
      <w:sz w:val="22"/>
      <w:szCs w:val="22"/>
      <w:lang w:eastAsia="en-US"/>
    </w:rPr>
  </w:style>
  <w:style w:type="character" w:styleId="UnresolvedMention">
    <w:name w:val="Unresolved Mention"/>
    <w:basedOn w:val="DefaultParagraphFont"/>
    <w:uiPriority w:val="99"/>
    <w:semiHidden/>
    <w:unhideWhenUsed/>
    <w:rsid w:val="00347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1.svg"/><Relationship Id="rId34" Type="http://schemas.openxmlformats.org/officeDocument/2006/relationships/image" Target="media/image24.sv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g"/><Relationship Id="rId5" Type="http://schemas.openxmlformats.org/officeDocument/2006/relationships/styles" Target="styles.xml"/><Relationship Id="rId19" Type="http://schemas.openxmlformats.org/officeDocument/2006/relationships/image" Target="media/image9.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svg"/><Relationship Id="rId35" Type="http://schemas.openxmlformats.org/officeDocument/2006/relationships/image" Target="media/image25.jpeg"/><Relationship Id="rId43" Type="http://schemas.openxmlformats.org/officeDocument/2006/relationships/image" Target="media/image33.svg"/><Relationship Id="rId48" Type="http://schemas.openxmlformats.org/officeDocument/2006/relationships/image" Target="media/image38.png"/><Relationship Id="rId56"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sv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sv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svg"/></Relationships>
</file>

<file path=word/_rels/footer1.xml.rels><?xml version="1.0" encoding="UTF-8" standalone="yes"?>
<Relationships xmlns="http://schemas.openxmlformats.org/package/2006/relationships"><Relationship Id="rId2" Type="http://schemas.openxmlformats.org/officeDocument/2006/relationships/hyperlink" Target="https://support.simplevoip.com"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bs\AppData\Roaming\Microsoft\Templates\Services%20proposal%20(Business%20Blu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E732FF2753494287FE49FE5E167B06"/>
        <w:category>
          <w:name w:val="General"/>
          <w:gallery w:val="placeholder"/>
        </w:category>
        <w:types>
          <w:type w:val="bbPlcHdr"/>
        </w:types>
        <w:behaviors>
          <w:behavior w:val="content"/>
        </w:behaviors>
        <w:guid w:val="{74AE6BE4-D491-4882-A91D-E64F3F08C53C}"/>
      </w:docPartPr>
      <w:docPartBody>
        <w:p w:rsidR="005842C3" w:rsidRDefault="00703EDA">
          <w:pPr>
            <w:pStyle w:val="61E732FF2753494287FE49FE5E167B06"/>
          </w:pPr>
          <w:r>
            <w:t>Overview</w:t>
          </w:r>
        </w:p>
      </w:docPartBody>
    </w:docPart>
    <w:docPart>
      <w:docPartPr>
        <w:name w:val="8BC11E990B234CC9A084A2211FE3CBB4"/>
        <w:category>
          <w:name w:val="General"/>
          <w:gallery w:val="placeholder"/>
        </w:category>
        <w:types>
          <w:type w:val="bbPlcHdr"/>
        </w:types>
        <w:behaviors>
          <w:behavior w:val="content"/>
        </w:behaviors>
        <w:guid w:val="{B6EDC299-52F6-47DE-A152-08C31107DCBD}"/>
      </w:docPartPr>
      <w:docPartBody>
        <w:p w:rsidR="005842C3" w:rsidRDefault="00703EDA">
          <w:pPr>
            <w:pStyle w:val="8BC11E990B234CC9A084A2211FE3CBB4"/>
          </w:pPr>
          <w:r>
            <w:rPr>
              <w:rStyle w:val="PlaceholderText"/>
            </w:rPr>
            <w:t>Your 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072"/>
    <w:rsid w:val="001A4A66"/>
    <w:rsid w:val="003237A2"/>
    <w:rsid w:val="00327754"/>
    <w:rsid w:val="00391E8A"/>
    <w:rsid w:val="005842C3"/>
    <w:rsid w:val="005A1D87"/>
    <w:rsid w:val="00703EDA"/>
    <w:rsid w:val="00823C9A"/>
    <w:rsid w:val="00832697"/>
    <w:rsid w:val="00923ABF"/>
    <w:rsid w:val="00935BFA"/>
    <w:rsid w:val="00A16513"/>
    <w:rsid w:val="00A37E4F"/>
    <w:rsid w:val="00A75072"/>
    <w:rsid w:val="00AF11DF"/>
    <w:rsid w:val="00CC12E3"/>
    <w:rsid w:val="00D017E9"/>
    <w:rsid w:val="00D1713D"/>
    <w:rsid w:val="00DC05C6"/>
    <w:rsid w:val="00EF41B0"/>
    <w:rsid w:val="00FA2C29"/>
    <w:rsid w:val="00FA6A5E"/>
    <w:rsid w:val="00FB6C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E732FF2753494287FE49FE5E167B06">
    <w:name w:val="61E732FF2753494287FE49FE5E167B06"/>
  </w:style>
  <w:style w:type="character" w:styleId="PlaceholderText">
    <w:name w:val="Placeholder Text"/>
    <w:basedOn w:val="DefaultParagraphFont"/>
    <w:uiPriority w:val="99"/>
    <w:semiHidden/>
    <w:rPr>
      <w:color w:val="595959" w:themeColor="text1" w:themeTint="A6"/>
    </w:rPr>
  </w:style>
  <w:style w:type="paragraph" w:customStyle="1" w:styleId="8BC11E990B234CC9A084A2211FE3CBB4">
    <w:name w:val="8BC11E990B234CC9A084A2211FE3CBB4"/>
  </w:style>
  <w:style w:type="character" w:styleId="Strong">
    <w:name w:val="Strong"/>
    <w:basedOn w:val="DefaultParagraphFont"/>
    <w:uiPriority w:val="22"/>
    <w:unhideWhenUsed/>
    <w:qFormat/>
    <w:rPr>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1B1338844AE44EA4A1CC7EFF4C245F" ma:contentTypeVersion="18" ma:contentTypeDescription="Create a new document." ma:contentTypeScope="" ma:versionID="de35bc0fa99f00bdd9dbf9c278fa96a6">
  <xsd:schema xmlns:xsd="http://www.w3.org/2001/XMLSchema" xmlns:xs="http://www.w3.org/2001/XMLSchema" xmlns:p="http://schemas.microsoft.com/office/2006/metadata/properties" xmlns:ns2="bc0b7586-6f55-4a80-ac20-575442e3513c" xmlns:ns3="d9c8b5ab-213b-4e04-8802-998dbda87e84" targetNamespace="http://schemas.microsoft.com/office/2006/metadata/properties" ma:root="true" ma:fieldsID="56f090c3659bd9bedcf569fb60801779" ns2:_="" ns3:_="">
    <xsd:import namespace="bc0b7586-6f55-4a80-ac20-575442e3513c"/>
    <xsd:import namespace="d9c8b5ab-213b-4e04-8802-998dbda87e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b7586-6f55-4a80-ac20-575442e35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cb88417-c8db-412a-af5d-113639d2ae1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8b5ab-213b-4e04-8802-998dbda87e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eda00e-a517-4278-a3f5-bd22919bd67f}" ma:internalName="TaxCatchAll" ma:showField="CatchAllData" ma:web="d9c8b5ab-213b-4e04-8802-998dbda87e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c8b5ab-213b-4e04-8802-998dbda87e84" xsi:nil="true"/>
    <lcf76f155ced4ddcb4097134ff3c332f xmlns="bc0b7586-6f55-4a80-ac20-575442e351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EF93A5-A4D7-4B92-84AC-C5C75565DFC5}">
  <ds:schemaRefs>
    <ds:schemaRef ds:uri="http://schemas.microsoft.com/sharepoint/v3/contenttype/forms"/>
  </ds:schemaRefs>
</ds:datastoreItem>
</file>

<file path=customXml/itemProps2.xml><?xml version="1.0" encoding="utf-8"?>
<ds:datastoreItem xmlns:ds="http://schemas.openxmlformats.org/officeDocument/2006/customXml" ds:itemID="{BAD81327-4163-44BB-A19A-4DBD15508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b7586-6f55-4a80-ac20-575442e3513c"/>
    <ds:schemaRef ds:uri="d9c8b5ab-213b-4e04-8802-998dbda87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84C52E-96D8-4274-A6DA-63E88C2DA827}">
  <ds:schemaRefs>
    <ds:schemaRef ds:uri="http://schemas.microsoft.com/office/2006/documentManagement/types"/>
    <ds:schemaRef ds:uri="bc0b7586-6f55-4a80-ac20-575442e3513c"/>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d9c8b5ab-213b-4e04-8802-998dbda87e8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Services proposal (Business Blue design).dotx</Template>
  <TotalTime>4</TotalTime>
  <Pages>11</Pages>
  <Words>1390</Words>
  <Characters>7926</Characters>
  <Application>Microsoft Office Word</Application>
  <DocSecurity>0</DocSecurity>
  <Lines>66</Lines>
  <Paragraphs>18</Paragraphs>
  <ScaleCrop>false</ScaleCrop>
  <Company>The Ooma AirDial in a Box system is an LTE cellular modem that operates as a Pots Replacement and lifeline device. The Ooma AirDial will be able to pass information along the primary WAN circuit and convert it to an analogue signal for use with alarms, telephones, safes, elevators and more. This device will switch to cellular in the event of a WAN outage and also has a built-in battery to continue to supply power to the end devices in the case of a power outage unlike standard ATAs. This guide will show you the most common installation types Ooma AirDial.</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SimpleVoIP SureDial
Install Guide</dc:title>
  <dc:subject/>
  <dc:creator>Confidential and Proprietary Information</dc:creator>
  <cp:keywords/>
  <cp:lastModifiedBy>Chase Carstensen</cp:lastModifiedBy>
  <cp:revision>5</cp:revision>
  <cp:lastPrinted>2023-05-11T21:31:00Z</cp:lastPrinted>
  <dcterms:created xsi:type="dcterms:W3CDTF">2025-01-15T17:44:00Z</dcterms:created>
  <dcterms:modified xsi:type="dcterms:W3CDTF">2025-01-15T17:46:00Z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0x0101005D1B1338844AE44EA4A1CC7EFF4C245F</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diaServiceImageTags">
    <vt:lpwstr/>
  </property>
</Properties>
</file>